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A3136" w14:textId="5A2B8B07" w:rsidR="001568E5" w:rsidRPr="005A2CFB" w:rsidRDefault="00E41B48" w:rsidP="00E41B48">
      <w:pPr>
        <w:jc w:val="center"/>
        <w:rPr>
          <w:b/>
          <w:bCs/>
          <w:u w:val="single"/>
        </w:rPr>
      </w:pPr>
      <w:r w:rsidRPr="005A2CFB">
        <w:rPr>
          <w:b/>
          <w:bCs/>
          <w:u w:val="single"/>
        </w:rPr>
        <w:t>Celf a Chrefft 2023</w:t>
      </w:r>
    </w:p>
    <w:p w14:paraId="2668CEC9" w14:textId="77777777" w:rsidR="00E41B48" w:rsidRDefault="00E41B48" w:rsidP="00E41B48">
      <w:pPr>
        <w:jc w:val="center"/>
      </w:pPr>
    </w:p>
    <w:p w14:paraId="0B02B9CC" w14:textId="0E850C1F" w:rsidR="00A752A2" w:rsidRDefault="00A752A2" w:rsidP="00A752A2">
      <w:r>
        <w:t xml:space="preserve">Gweler </w:t>
      </w:r>
      <w:r w:rsidR="007F2C51">
        <w:t xml:space="preserve">y </w:t>
      </w:r>
      <w:r>
        <w:t>wybodaeth sydd angen arnoch ar gyfer cystadlu</w:t>
      </w:r>
      <w:r w:rsidR="00955D6F">
        <w:t xml:space="preserve"> yn y cystadlaethau Celf a Chrefft 2023</w:t>
      </w:r>
      <w:r>
        <w:t>.</w:t>
      </w:r>
    </w:p>
    <w:p w14:paraId="1C5BC708" w14:textId="77777777" w:rsidR="00A752A2" w:rsidRPr="005A2CFB" w:rsidRDefault="00A752A2" w:rsidP="00A752A2">
      <w:pPr>
        <w:rPr>
          <w:u w:val="single"/>
        </w:rPr>
      </w:pPr>
    </w:p>
    <w:p w14:paraId="57B21F32" w14:textId="7B0BEB2A" w:rsidR="005A2CFB" w:rsidRPr="005A2CFB" w:rsidRDefault="005A2CFB" w:rsidP="00A752A2">
      <w:pPr>
        <w:rPr>
          <w:u w:val="single"/>
        </w:rPr>
      </w:pPr>
      <w:r w:rsidRPr="005A2CFB">
        <w:rPr>
          <w:u w:val="single"/>
        </w:rPr>
        <w:t xml:space="preserve">Celf a </w:t>
      </w:r>
      <w:r w:rsidR="00203D3A">
        <w:rPr>
          <w:u w:val="single"/>
        </w:rPr>
        <w:t>C</w:t>
      </w:r>
      <w:r w:rsidRPr="005A2CFB">
        <w:rPr>
          <w:u w:val="single"/>
        </w:rPr>
        <w:t xml:space="preserve">hrefft </w:t>
      </w:r>
      <w:r w:rsidR="00D1451C">
        <w:rPr>
          <w:u w:val="single"/>
        </w:rPr>
        <w:t>Rhanbarth Dinbych</w:t>
      </w:r>
      <w:r w:rsidRPr="005A2CFB">
        <w:rPr>
          <w:u w:val="single"/>
        </w:rPr>
        <w:t xml:space="preserve"> 2023</w:t>
      </w:r>
    </w:p>
    <w:p w14:paraId="0054569C" w14:textId="11144019" w:rsidR="00A752A2" w:rsidRDefault="00A752A2" w:rsidP="00A752A2">
      <w:bookmarkStart w:id="0" w:name="_Hlk130807023"/>
      <w:r>
        <w:t xml:space="preserve">Dyddiad Cau ffurflenni </w:t>
      </w:r>
      <w:r w:rsidR="00955D6F">
        <w:t xml:space="preserve">cystadlu </w:t>
      </w:r>
      <w:r>
        <w:t>celf a chrefft</w:t>
      </w:r>
      <w:r w:rsidR="00BD39C3">
        <w:t xml:space="preserve"> yw’r</w:t>
      </w:r>
      <w:r>
        <w:t xml:space="preserve"> </w:t>
      </w:r>
      <w:r w:rsidRPr="00BD39C3">
        <w:rPr>
          <w:b/>
          <w:bCs/>
          <w:u w:val="single"/>
        </w:rPr>
        <w:t>3ydd o Fai 2023.</w:t>
      </w:r>
    </w:p>
    <w:p w14:paraId="23E7EF64" w14:textId="4D1B919E" w:rsidR="003F2266" w:rsidRDefault="003F2266" w:rsidP="00A752A2">
      <w:r>
        <w:t xml:space="preserve">Man cofrestru: Porth yr Urdd </w:t>
      </w:r>
      <w:r w:rsidR="00CF34B1">
        <w:t>–</w:t>
      </w:r>
      <w:r>
        <w:t xml:space="preserve"> </w:t>
      </w:r>
      <w:hyperlink r:id="rId11" w:history="1">
        <w:r w:rsidR="00CF34B1" w:rsidRPr="00361F0C">
          <w:rPr>
            <w:rStyle w:val="Hyperddolen"/>
          </w:rPr>
          <w:t>www.urdd.cymru/porth</w:t>
        </w:r>
      </w:hyperlink>
      <w:r w:rsidR="00CF34B1">
        <w:t xml:space="preserve"> </w:t>
      </w:r>
    </w:p>
    <w:p w14:paraId="130705F2" w14:textId="111BDB7A" w:rsidR="005A2CFB" w:rsidRDefault="005A2CFB" w:rsidP="00A752A2">
      <w:r>
        <w:t xml:space="preserve">Beth sydd angen: Bydd angen cofrestru’r gwaith </w:t>
      </w:r>
      <w:r w:rsidR="0011570C">
        <w:t xml:space="preserve">ar gyfer yr unigolion neu’r grŵp </w:t>
      </w:r>
      <w:r w:rsidR="00CF34B1">
        <w:t>ar y Porth</w:t>
      </w:r>
      <w:r w:rsidR="00FF1E75">
        <w:t xml:space="preserve"> o dan y tab “Cofrestra aelodau ar gyfer Eisteddfod yr Urdd”</w:t>
      </w:r>
      <w:r w:rsidR="006D17BB">
        <w:t>. Yna bydd angen mynd</w:t>
      </w:r>
      <w:r w:rsidR="00213528">
        <w:t xml:space="preserve"> i</w:t>
      </w:r>
      <w:r w:rsidR="005A1DEE">
        <w:t>’r</w:t>
      </w:r>
      <w:r w:rsidR="00213528">
        <w:t xml:space="preserve"> </w:t>
      </w:r>
      <w:r w:rsidR="00144E93">
        <w:t xml:space="preserve">adran </w:t>
      </w:r>
      <w:r w:rsidR="00213528">
        <w:t>Celf, Dylunio a Thechnoleg</w:t>
      </w:r>
      <w:r w:rsidR="00691880">
        <w:t xml:space="preserve"> a dewis eich cystadleuaeth</w:t>
      </w:r>
      <w:r w:rsidR="00405199">
        <w:t>. Wrth gofrestru bydd angen uwch lwytho llun o’r gwait</w:t>
      </w:r>
      <w:r w:rsidR="00FA63BF">
        <w:t>h i’r Porth.</w:t>
      </w:r>
    </w:p>
    <w:p w14:paraId="62C6C2C2" w14:textId="098B3D2E" w:rsidR="00FA63BF" w:rsidRDefault="00FA63BF" w:rsidP="00A752A2">
      <w:r>
        <w:t xml:space="preserve">Ar ôl cofrestru: </w:t>
      </w:r>
      <w:r w:rsidR="009B5C15">
        <w:t xml:space="preserve">Byddwch yn derbyn e-bost </w:t>
      </w:r>
      <w:r w:rsidR="00305CBC">
        <w:t>yn cynnwys label i chi osod ar y gwaith er mwyn dod a</w:t>
      </w:r>
      <w:r w:rsidR="00161C53">
        <w:t>’r</w:t>
      </w:r>
      <w:r w:rsidR="00B25789">
        <w:t xml:space="preserve"> gwaith</w:t>
      </w:r>
      <w:r w:rsidR="004D0390">
        <w:t xml:space="preserve"> </w:t>
      </w:r>
      <w:r w:rsidR="005B4740">
        <w:t>i ni ar gyfer y beirniad Rhanbarthol.</w:t>
      </w:r>
    </w:p>
    <w:bookmarkEnd w:id="0"/>
    <w:p w14:paraId="53CF6645" w14:textId="77777777" w:rsidR="005B4740" w:rsidRDefault="005B4740" w:rsidP="00A752A2"/>
    <w:p w14:paraId="68712C81" w14:textId="52B87AFF" w:rsidR="005B4740" w:rsidRPr="00B25789" w:rsidRDefault="005B4740" w:rsidP="00A752A2">
      <w:pPr>
        <w:rPr>
          <w:u w:val="single"/>
        </w:rPr>
      </w:pPr>
      <w:r w:rsidRPr="00B25789">
        <w:rPr>
          <w:u w:val="single"/>
        </w:rPr>
        <w:t>Beirniadu Rhanbarthol</w:t>
      </w:r>
    </w:p>
    <w:p w14:paraId="3A96771F" w14:textId="0A2F241F" w:rsidR="006D3DE3" w:rsidRDefault="006D3DE3" w:rsidP="00A752A2">
      <w:r>
        <w:t>Dyddiad:</w:t>
      </w:r>
      <w:r w:rsidR="005C26A4">
        <w:tab/>
      </w:r>
      <w:r w:rsidR="005C26A4">
        <w:tab/>
      </w:r>
      <w:r w:rsidR="005C26A4">
        <w:tab/>
      </w:r>
      <w:r w:rsidR="005C26A4">
        <w:tab/>
      </w:r>
      <w:r w:rsidR="001229CA">
        <w:t>4</w:t>
      </w:r>
      <w:r w:rsidR="00D1451C">
        <w:t xml:space="preserve">ydd </w:t>
      </w:r>
      <w:r w:rsidR="008C6A92">
        <w:t>&amp;</w:t>
      </w:r>
      <w:r w:rsidR="00D1451C">
        <w:t xml:space="preserve"> 5ed</w:t>
      </w:r>
      <w:r>
        <w:t xml:space="preserve"> o Fai 2023.</w:t>
      </w:r>
    </w:p>
    <w:p w14:paraId="3F70CBE7" w14:textId="6CEED5D8" w:rsidR="005B4740" w:rsidRDefault="002E567B" w:rsidP="00A752A2">
      <w:r>
        <w:t>Lleoliad</w:t>
      </w:r>
      <w:r w:rsidR="002A1843">
        <w:t>:</w:t>
      </w:r>
      <w:r>
        <w:t xml:space="preserve">  </w:t>
      </w:r>
      <w:r w:rsidR="005C26A4">
        <w:tab/>
      </w:r>
      <w:r w:rsidR="005C26A4">
        <w:tab/>
      </w:r>
      <w:r w:rsidR="005C26A4">
        <w:tab/>
      </w:r>
      <w:r w:rsidR="005C26A4">
        <w:tab/>
      </w:r>
      <w:r w:rsidR="00D1451C">
        <w:t>Ocsiwn Ffermwyr Rhuthun</w:t>
      </w:r>
      <w:r>
        <w:t xml:space="preserve">, </w:t>
      </w:r>
      <w:r w:rsidR="001A20CD">
        <w:t>LL</w:t>
      </w:r>
      <w:r w:rsidR="00BF144D">
        <w:t>15 1PB.</w:t>
      </w:r>
    </w:p>
    <w:p w14:paraId="1DC3FF21" w14:textId="2B17D4C1" w:rsidR="003768AB" w:rsidRDefault="003768AB" w:rsidP="00A752A2">
      <w:r>
        <w:t xml:space="preserve">Dyddiad </w:t>
      </w:r>
      <w:r w:rsidR="006D3DE3">
        <w:t xml:space="preserve">ac amser dod a’r gwaith: </w:t>
      </w:r>
      <w:r w:rsidR="005C26A4">
        <w:tab/>
      </w:r>
      <w:r w:rsidR="001229CA">
        <w:t>4</w:t>
      </w:r>
      <w:r w:rsidR="00D1451C">
        <w:t>ydd</w:t>
      </w:r>
      <w:r w:rsidR="006D3DE3">
        <w:t xml:space="preserve"> o Fai 2023</w:t>
      </w:r>
      <w:r w:rsidR="00B6687C">
        <w:t xml:space="preserve"> rhwng </w:t>
      </w:r>
      <w:r w:rsidR="00AC3980">
        <w:t>10</w:t>
      </w:r>
      <w:r w:rsidR="00D1451C">
        <w:t>:00y</w:t>
      </w:r>
      <w:r w:rsidR="001229CA">
        <w:t>b</w:t>
      </w:r>
      <w:r w:rsidR="00D1451C">
        <w:t xml:space="preserve"> a </w:t>
      </w:r>
      <w:r w:rsidR="001229CA">
        <w:t>12</w:t>
      </w:r>
      <w:r w:rsidR="001A20CD">
        <w:t>:00yp.</w:t>
      </w:r>
    </w:p>
    <w:p w14:paraId="48C9463A" w14:textId="03AB191B" w:rsidR="00B109F1" w:rsidRDefault="00B6687C" w:rsidP="00A752A2">
      <w:r>
        <w:t xml:space="preserve">Dyddiad casglu’r gwaith </w:t>
      </w:r>
      <w:proofErr w:type="spellStart"/>
      <w:r>
        <w:t>anfuddugol</w:t>
      </w:r>
      <w:proofErr w:type="spellEnd"/>
      <w:r>
        <w:t xml:space="preserve">: </w:t>
      </w:r>
      <w:r w:rsidR="005C26A4">
        <w:tab/>
      </w:r>
      <w:r w:rsidR="001A20CD">
        <w:t>5ed</w:t>
      </w:r>
      <w:r>
        <w:t xml:space="preserve"> o Fai 2023 rhwng 1</w:t>
      </w:r>
      <w:r w:rsidR="0089172B">
        <w:t>5</w:t>
      </w:r>
      <w:r>
        <w:t>:30yp a 1</w:t>
      </w:r>
      <w:r w:rsidR="00AC3980">
        <w:t>7</w:t>
      </w:r>
      <w:r>
        <w:t>:30yp.</w:t>
      </w:r>
      <w:r w:rsidR="00B109F1">
        <w:t xml:space="preserve"> </w:t>
      </w:r>
    </w:p>
    <w:p w14:paraId="4059C778" w14:textId="19756C52" w:rsidR="00B6687C" w:rsidRDefault="00B109F1" w:rsidP="00A752A2">
      <w:r>
        <w:t>Mi fyddwn ni mewn cysylltiad os oes newid i’r amseroedd uchod.</w:t>
      </w:r>
    </w:p>
    <w:p w14:paraId="46781FBF" w14:textId="77777777" w:rsidR="00B6687C" w:rsidRDefault="00B6687C" w:rsidP="00A752A2"/>
    <w:p w14:paraId="45724D31" w14:textId="53BF2B4F" w:rsidR="00B6687C" w:rsidRDefault="00B6687C" w:rsidP="00A752A2">
      <w:r>
        <w:t xml:space="preserve">Bydd y gwaith buddugol yn </w:t>
      </w:r>
      <w:r w:rsidR="006B45BD">
        <w:t>cael e</w:t>
      </w:r>
      <w:r w:rsidR="001F76C5">
        <w:t>u c</w:t>
      </w:r>
      <w:r w:rsidR="006B45BD">
        <w:t>ludo</w:t>
      </w:r>
      <w:r>
        <w:t xml:space="preserve"> ar gyfer y beirniadu Cenedlaethol fydd yn digwydd ar yr 11eg a’r 12fed o Fai 2023</w:t>
      </w:r>
      <w:r w:rsidR="006B45BD">
        <w:t xml:space="preserve"> y</w:t>
      </w:r>
      <w:r w:rsidR="00FD3F7A">
        <w:t>m Maes y Sioe Sir Gaerfyrddin.</w:t>
      </w:r>
    </w:p>
    <w:p w14:paraId="026FB76B" w14:textId="16098C73" w:rsidR="005419A0" w:rsidRDefault="005419A0" w:rsidP="00A752A2">
      <w:r>
        <w:t>Bydd y darnau sydd wedi mynd drwyddo i’r Genedlaethol yn dod nol atoch yn hwyrach.</w:t>
      </w:r>
    </w:p>
    <w:p w14:paraId="138DBFCA" w14:textId="77777777" w:rsidR="00B6687C" w:rsidRDefault="00B6687C" w:rsidP="00A752A2"/>
    <w:p w14:paraId="46098672" w14:textId="1D4DEAEC" w:rsidR="0052517C" w:rsidRDefault="0052517C" w:rsidP="00A752A2">
      <w:r>
        <w:t>Cofiwch gofrestru pob darn erbyn y 3ydd o Fai 2023.</w:t>
      </w:r>
    </w:p>
    <w:p w14:paraId="1E6B465A" w14:textId="51127FD9" w:rsidR="00B109F1" w:rsidRDefault="00B109F1" w:rsidP="00A752A2">
      <w:r>
        <w:t>Diol</w:t>
      </w:r>
      <w:r w:rsidR="00784C75">
        <w:t>ch yn fawr.</w:t>
      </w:r>
    </w:p>
    <w:p w14:paraId="5AD3E502" w14:textId="77777777" w:rsidR="00B6687C" w:rsidRDefault="00B6687C" w:rsidP="00A752A2"/>
    <w:p w14:paraId="406C5D56" w14:textId="4659B557" w:rsidR="0052517C" w:rsidRPr="0052517C" w:rsidRDefault="0052517C" w:rsidP="0052517C">
      <w:pPr>
        <w:jc w:val="center"/>
        <w:rPr>
          <w:b/>
          <w:bCs/>
          <w:u w:val="single"/>
        </w:rPr>
      </w:pPr>
      <w:r w:rsidRPr="0052517C">
        <w:rPr>
          <w:b/>
          <w:bCs/>
          <w:u w:val="single"/>
        </w:rPr>
        <w:t>Celf a Chrefft 2023</w:t>
      </w:r>
    </w:p>
    <w:p w14:paraId="4CEB7F39" w14:textId="5545A992" w:rsidR="0052517C" w:rsidRPr="0052517C" w:rsidRDefault="00D33B6E" w:rsidP="0052517C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Design </w:t>
      </w:r>
      <w:proofErr w:type="spellStart"/>
      <w:r>
        <w:rPr>
          <w:b/>
          <w:bCs/>
          <w:u w:val="single"/>
        </w:rPr>
        <w:t>and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Technology</w:t>
      </w:r>
      <w:proofErr w:type="spellEnd"/>
      <w:r w:rsidR="0052517C" w:rsidRPr="0052517C">
        <w:rPr>
          <w:b/>
          <w:bCs/>
          <w:u w:val="single"/>
        </w:rPr>
        <w:t xml:space="preserve"> 2023</w:t>
      </w:r>
    </w:p>
    <w:p w14:paraId="71239566" w14:textId="77777777" w:rsidR="0052517C" w:rsidRDefault="0052517C" w:rsidP="0052517C">
      <w:pPr>
        <w:jc w:val="center"/>
      </w:pPr>
    </w:p>
    <w:p w14:paraId="6B5DE0B8" w14:textId="03FCF039" w:rsidR="0052517C" w:rsidRDefault="002660B3" w:rsidP="0052517C">
      <w:proofErr w:type="spellStart"/>
      <w:r>
        <w:rPr>
          <w:u w:val="single"/>
        </w:rPr>
        <w:t>Denbighshire</w:t>
      </w:r>
      <w:proofErr w:type="spellEnd"/>
      <w:r w:rsidR="0052517C" w:rsidRPr="0052517C">
        <w:rPr>
          <w:u w:val="single"/>
        </w:rPr>
        <w:t xml:space="preserve"> </w:t>
      </w:r>
      <w:r w:rsidR="00D33B6E">
        <w:rPr>
          <w:u w:val="single"/>
        </w:rPr>
        <w:t xml:space="preserve">Design </w:t>
      </w:r>
      <w:proofErr w:type="spellStart"/>
      <w:r w:rsidR="00D33B6E">
        <w:rPr>
          <w:u w:val="single"/>
        </w:rPr>
        <w:t>and</w:t>
      </w:r>
      <w:proofErr w:type="spellEnd"/>
      <w:r w:rsidR="00D33B6E">
        <w:rPr>
          <w:u w:val="single"/>
        </w:rPr>
        <w:t xml:space="preserve"> </w:t>
      </w:r>
      <w:proofErr w:type="spellStart"/>
      <w:r w:rsidR="00D33B6E">
        <w:rPr>
          <w:u w:val="single"/>
        </w:rPr>
        <w:t>Technology</w:t>
      </w:r>
      <w:proofErr w:type="spellEnd"/>
      <w:r w:rsidR="0052517C" w:rsidRPr="0052517C">
        <w:rPr>
          <w:u w:val="single"/>
        </w:rPr>
        <w:t xml:space="preserve"> 2023</w:t>
      </w:r>
    </w:p>
    <w:p w14:paraId="7F7CF7C7" w14:textId="7556484C" w:rsidR="00CA677B" w:rsidRDefault="00CA677B" w:rsidP="00CA677B">
      <w:proofErr w:type="spellStart"/>
      <w:r>
        <w:t>Closing</w:t>
      </w:r>
      <w:proofErr w:type="spellEnd"/>
      <w:r>
        <w:t xml:space="preserve"> </w:t>
      </w:r>
      <w:proofErr w:type="spellStart"/>
      <w:r>
        <w:t>date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the </w:t>
      </w:r>
      <w:proofErr w:type="spellStart"/>
      <w:r w:rsidR="00F030AC">
        <w:t>design</w:t>
      </w:r>
      <w:proofErr w:type="spellEnd"/>
      <w:r w:rsidR="00F030AC">
        <w:t xml:space="preserve"> </w:t>
      </w:r>
      <w:proofErr w:type="spellStart"/>
      <w:r w:rsidR="00F030AC">
        <w:t>and</w:t>
      </w:r>
      <w:proofErr w:type="spellEnd"/>
      <w:r w:rsidR="00F030AC">
        <w:t xml:space="preserve"> </w:t>
      </w:r>
      <w:proofErr w:type="spellStart"/>
      <w:r w:rsidR="00F030AC">
        <w:t>technology</w:t>
      </w:r>
      <w:proofErr w:type="spellEnd"/>
      <w:r>
        <w:t xml:space="preserve"> </w:t>
      </w:r>
      <w:proofErr w:type="spellStart"/>
      <w:r w:rsidR="002660B3">
        <w:t>registration</w:t>
      </w:r>
      <w:proofErr w:type="spellEnd"/>
      <w:r w:rsidR="00F017A2">
        <w:t xml:space="preserve"> is the</w:t>
      </w:r>
      <w:r>
        <w:t xml:space="preserve"> </w:t>
      </w:r>
      <w:r w:rsidRPr="00F017A2">
        <w:rPr>
          <w:b/>
          <w:bCs/>
          <w:u w:val="single"/>
        </w:rPr>
        <w:t>3rd of May 2023</w:t>
      </w:r>
      <w:r>
        <w:t>.</w:t>
      </w:r>
    </w:p>
    <w:p w14:paraId="783A9788" w14:textId="620CEC7D" w:rsidR="00CA677B" w:rsidRDefault="00CA677B" w:rsidP="00CA677B">
      <w:proofErr w:type="spellStart"/>
      <w:r>
        <w:t>Where</w:t>
      </w:r>
      <w:proofErr w:type="spellEnd"/>
      <w:r>
        <w:t xml:space="preserve"> to </w:t>
      </w:r>
      <w:proofErr w:type="spellStart"/>
      <w:r>
        <w:t>register</w:t>
      </w:r>
      <w:proofErr w:type="spellEnd"/>
      <w:r>
        <w:t xml:space="preserve">: Porth yr Urdd – </w:t>
      </w:r>
      <w:hyperlink r:id="rId12" w:history="1">
        <w:r w:rsidRPr="00361F0C">
          <w:rPr>
            <w:rStyle w:val="Hyperddolen"/>
          </w:rPr>
          <w:t>www.urdd.cymru/porth</w:t>
        </w:r>
      </w:hyperlink>
      <w:r>
        <w:t xml:space="preserve"> </w:t>
      </w:r>
    </w:p>
    <w:p w14:paraId="7AD4418D" w14:textId="48A0360B" w:rsidR="00CA677B" w:rsidRDefault="00202976" w:rsidP="00CA677B">
      <w:proofErr w:type="spellStart"/>
      <w:r>
        <w:t>What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do</w:t>
      </w:r>
      <w:r w:rsidR="00CA677B">
        <w:t xml:space="preserve">: </w:t>
      </w:r>
      <w:r w:rsidR="00601485">
        <w:t xml:space="preserve">You </w:t>
      </w:r>
      <w:proofErr w:type="spellStart"/>
      <w:r w:rsidR="00601485">
        <w:t>will</w:t>
      </w:r>
      <w:proofErr w:type="spellEnd"/>
      <w:r w:rsidR="00601485">
        <w:t xml:space="preserve"> </w:t>
      </w:r>
      <w:proofErr w:type="spellStart"/>
      <w:r w:rsidR="00601485">
        <w:t>need</w:t>
      </w:r>
      <w:proofErr w:type="spellEnd"/>
      <w:r w:rsidR="00601485">
        <w:t xml:space="preserve"> to </w:t>
      </w:r>
      <w:proofErr w:type="spellStart"/>
      <w:r w:rsidR="00601485">
        <w:t>register</w:t>
      </w:r>
      <w:proofErr w:type="spellEnd"/>
      <w:r w:rsidR="00601485">
        <w:t xml:space="preserve"> the </w:t>
      </w:r>
      <w:proofErr w:type="spellStart"/>
      <w:r w:rsidR="00601485">
        <w:t>wor</w:t>
      </w:r>
      <w:r w:rsidR="00311FEB">
        <w:t>k</w:t>
      </w:r>
      <w:proofErr w:type="spellEnd"/>
      <w:r w:rsidR="00311FEB">
        <w:t xml:space="preserve"> </w:t>
      </w:r>
      <w:proofErr w:type="spellStart"/>
      <w:r w:rsidR="00311FEB">
        <w:t>for</w:t>
      </w:r>
      <w:proofErr w:type="spellEnd"/>
      <w:r w:rsidR="00311FEB">
        <w:t xml:space="preserve"> the </w:t>
      </w:r>
      <w:proofErr w:type="spellStart"/>
      <w:r w:rsidR="00311FEB">
        <w:t>individual</w:t>
      </w:r>
      <w:r w:rsidR="00F030AC">
        <w:t>s</w:t>
      </w:r>
      <w:proofErr w:type="spellEnd"/>
      <w:r w:rsidR="00311FEB">
        <w:t xml:space="preserve"> or </w:t>
      </w:r>
      <w:proofErr w:type="spellStart"/>
      <w:r w:rsidR="00311FEB">
        <w:t>group</w:t>
      </w:r>
      <w:proofErr w:type="spellEnd"/>
      <w:r w:rsidR="00311FEB">
        <w:t xml:space="preserve"> </w:t>
      </w:r>
      <w:proofErr w:type="spellStart"/>
      <w:r w:rsidR="00311FEB">
        <w:t>on</w:t>
      </w:r>
      <w:proofErr w:type="spellEnd"/>
      <w:r w:rsidR="00311FEB">
        <w:t xml:space="preserve"> the Porth</w:t>
      </w:r>
      <w:r w:rsidR="00316375">
        <w:t xml:space="preserve"> </w:t>
      </w:r>
      <w:proofErr w:type="spellStart"/>
      <w:r w:rsidR="00316375">
        <w:t>under</w:t>
      </w:r>
      <w:proofErr w:type="spellEnd"/>
      <w:r w:rsidR="00316375">
        <w:t xml:space="preserve"> the tab “</w:t>
      </w:r>
      <w:proofErr w:type="spellStart"/>
      <w:r w:rsidR="00316375">
        <w:t>Register</w:t>
      </w:r>
      <w:proofErr w:type="spellEnd"/>
      <w:r w:rsidR="00316375">
        <w:t xml:space="preserve"> </w:t>
      </w:r>
      <w:proofErr w:type="spellStart"/>
      <w:r w:rsidR="00E13FAC">
        <w:t>m</w:t>
      </w:r>
      <w:r w:rsidR="00316375">
        <w:t>e</w:t>
      </w:r>
      <w:r w:rsidR="00E13FAC">
        <w:t>m</w:t>
      </w:r>
      <w:r w:rsidR="00316375">
        <w:t>bers</w:t>
      </w:r>
      <w:proofErr w:type="spellEnd"/>
      <w:r w:rsidR="00316375">
        <w:t xml:space="preserve"> </w:t>
      </w:r>
      <w:proofErr w:type="spellStart"/>
      <w:r w:rsidR="00316375">
        <w:t>for</w:t>
      </w:r>
      <w:proofErr w:type="spellEnd"/>
      <w:r w:rsidR="00316375">
        <w:t xml:space="preserve"> </w:t>
      </w:r>
      <w:proofErr w:type="spellStart"/>
      <w:r w:rsidR="00316375">
        <w:t>competitions</w:t>
      </w:r>
      <w:proofErr w:type="spellEnd"/>
      <w:r w:rsidR="00E47ECE">
        <w:t>”</w:t>
      </w:r>
      <w:r w:rsidR="00D62F2C">
        <w:t xml:space="preserve">. </w:t>
      </w:r>
      <w:proofErr w:type="spellStart"/>
      <w:r w:rsidR="00D62F2C">
        <w:t>Then</w:t>
      </w:r>
      <w:proofErr w:type="spellEnd"/>
      <w:r w:rsidR="00D62F2C">
        <w:t xml:space="preserve"> </w:t>
      </w:r>
      <w:proofErr w:type="spellStart"/>
      <w:r w:rsidR="00D62F2C">
        <w:t>you</w:t>
      </w:r>
      <w:proofErr w:type="spellEnd"/>
      <w:r w:rsidR="00D62F2C">
        <w:t xml:space="preserve"> </w:t>
      </w:r>
      <w:proofErr w:type="spellStart"/>
      <w:r w:rsidR="00D62F2C">
        <w:t>will</w:t>
      </w:r>
      <w:proofErr w:type="spellEnd"/>
      <w:r w:rsidR="00D62F2C">
        <w:t xml:space="preserve"> </w:t>
      </w:r>
      <w:proofErr w:type="spellStart"/>
      <w:r w:rsidR="00D62F2C">
        <w:t>need</w:t>
      </w:r>
      <w:proofErr w:type="spellEnd"/>
      <w:r w:rsidR="00D62F2C">
        <w:t xml:space="preserve"> to</w:t>
      </w:r>
      <w:r w:rsidR="00316375">
        <w:t xml:space="preserve"> </w:t>
      </w:r>
      <w:proofErr w:type="spellStart"/>
      <w:r w:rsidR="0004521F">
        <w:t>choose</w:t>
      </w:r>
      <w:proofErr w:type="spellEnd"/>
      <w:r w:rsidR="0004521F">
        <w:t xml:space="preserve"> </w:t>
      </w:r>
      <w:r w:rsidR="00E13FAC">
        <w:t xml:space="preserve">the </w:t>
      </w:r>
      <w:r w:rsidR="00D33B6E">
        <w:t xml:space="preserve">Design </w:t>
      </w:r>
      <w:proofErr w:type="spellStart"/>
      <w:r w:rsidR="00D33B6E">
        <w:t>and</w:t>
      </w:r>
      <w:proofErr w:type="spellEnd"/>
      <w:r w:rsidR="00D33B6E">
        <w:t xml:space="preserve"> </w:t>
      </w:r>
      <w:proofErr w:type="spellStart"/>
      <w:r w:rsidR="00D33B6E">
        <w:t>Technology</w:t>
      </w:r>
      <w:proofErr w:type="spellEnd"/>
      <w:r w:rsidR="00E13FAC">
        <w:t xml:space="preserve"> </w:t>
      </w:r>
      <w:proofErr w:type="spellStart"/>
      <w:r w:rsidR="00E13FAC">
        <w:t>category</w:t>
      </w:r>
      <w:proofErr w:type="spellEnd"/>
      <w:r w:rsidR="00D62F2C">
        <w:t xml:space="preserve"> </w:t>
      </w:r>
      <w:proofErr w:type="spellStart"/>
      <w:r w:rsidR="00D62F2C">
        <w:t>and</w:t>
      </w:r>
      <w:proofErr w:type="spellEnd"/>
      <w:r w:rsidR="00D62F2C">
        <w:t xml:space="preserve"> </w:t>
      </w:r>
      <w:proofErr w:type="spellStart"/>
      <w:r w:rsidR="00D62F2C">
        <w:t>f</w:t>
      </w:r>
      <w:r w:rsidR="007B7E89">
        <w:t>rom</w:t>
      </w:r>
      <w:proofErr w:type="spellEnd"/>
      <w:r w:rsidR="007B7E89">
        <w:t xml:space="preserve"> </w:t>
      </w:r>
      <w:proofErr w:type="spellStart"/>
      <w:r w:rsidR="007B7E89">
        <w:t>there</w:t>
      </w:r>
      <w:proofErr w:type="spellEnd"/>
      <w:r w:rsidR="007B7E89">
        <w:t xml:space="preserve"> </w:t>
      </w:r>
      <w:proofErr w:type="spellStart"/>
      <w:r w:rsidR="007B7E89">
        <w:t>you</w:t>
      </w:r>
      <w:proofErr w:type="spellEnd"/>
      <w:r w:rsidR="007B7E89">
        <w:t xml:space="preserve"> </w:t>
      </w:r>
      <w:proofErr w:type="spellStart"/>
      <w:r w:rsidR="007B7E89">
        <w:t>will</w:t>
      </w:r>
      <w:proofErr w:type="spellEnd"/>
      <w:r w:rsidR="007B7E89">
        <w:t xml:space="preserve"> be </w:t>
      </w:r>
      <w:proofErr w:type="spellStart"/>
      <w:r w:rsidR="007B7E89">
        <w:t>able</w:t>
      </w:r>
      <w:proofErr w:type="spellEnd"/>
      <w:r w:rsidR="007B7E89">
        <w:t xml:space="preserve"> to </w:t>
      </w:r>
      <w:proofErr w:type="spellStart"/>
      <w:r w:rsidR="007B7E89">
        <w:t>choose</w:t>
      </w:r>
      <w:proofErr w:type="spellEnd"/>
      <w:r w:rsidR="007B7E89">
        <w:t xml:space="preserve"> </w:t>
      </w:r>
      <w:proofErr w:type="spellStart"/>
      <w:r w:rsidR="007B7E89">
        <w:t>your</w:t>
      </w:r>
      <w:proofErr w:type="spellEnd"/>
      <w:r w:rsidR="007B7E89">
        <w:t xml:space="preserve"> </w:t>
      </w:r>
      <w:proofErr w:type="spellStart"/>
      <w:r w:rsidR="007B7E89">
        <w:t>competition</w:t>
      </w:r>
      <w:proofErr w:type="spellEnd"/>
      <w:r w:rsidR="007B7E89">
        <w:t xml:space="preserve">. </w:t>
      </w:r>
      <w:proofErr w:type="spellStart"/>
      <w:r w:rsidR="00311FEB">
        <w:t>When</w:t>
      </w:r>
      <w:proofErr w:type="spellEnd"/>
      <w:r w:rsidR="00311FEB">
        <w:t xml:space="preserve"> </w:t>
      </w:r>
      <w:proofErr w:type="spellStart"/>
      <w:r w:rsidR="00311FEB">
        <w:t>registering</w:t>
      </w:r>
      <w:proofErr w:type="spellEnd"/>
      <w:r w:rsidR="00311FEB">
        <w:t xml:space="preserve"> </w:t>
      </w:r>
      <w:proofErr w:type="spellStart"/>
      <w:r w:rsidR="00311FEB">
        <w:t>you</w:t>
      </w:r>
      <w:proofErr w:type="spellEnd"/>
      <w:r w:rsidR="00311FEB">
        <w:t xml:space="preserve"> </w:t>
      </w:r>
      <w:proofErr w:type="spellStart"/>
      <w:r w:rsidR="00311FEB">
        <w:t>will</w:t>
      </w:r>
      <w:proofErr w:type="spellEnd"/>
      <w:r w:rsidR="00311FEB">
        <w:t xml:space="preserve"> </w:t>
      </w:r>
      <w:proofErr w:type="spellStart"/>
      <w:r w:rsidR="001A27EF">
        <w:t>also</w:t>
      </w:r>
      <w:proofErr w:type="spellEnd"/>
      <w:r w:rsidR="001A27EF">
        <w:t xml:space="preserve"> </w:t>
      </w:r>
      <w:proofErr w:type="spellStart"/>
      <w:r w:rsidR="00311FEB">
        <w:t>need</w:t>
      </w:r>
      <w:proofErr w:type="spellEnd"/>
      <w:r w:rsidR="00311FEB">
        <w:t xml:space="preserve"> to </w:t>
      </w:r>
      <w:proofErr w:type="spellStart"/>
      <w:r w:rsidR="00311FEB">
        <w:t>upload</w:t>
      </w:r>
      <w:proofErr w:type="spellEnd"/>
      <w:r w:rsidR="00311FEB">
        <w:t xml:space="preserve"> a </w:t>
      </w:r>
      <w:proofErr w:type="spellStart"/>
      <w:r w:rsidR="00515323">
        <w:t>p</w:t>
      </w:r>
      <w:r w:rsidR="00311FEB">
        <w:t>icture</w:t>
      </w:r>
      <w:proofErr w:type="spellEnd"/>
      <w:r w:rsidR="00311FEB">
        <w:t xml:space="preserve"> of the </w:t>
      </w:r>
      <w:proofErr w:type="spellStart"/>
      <w:r w:rsidR="00311FEB">
        <w:t>work</w:t>
      </w:r>
      <w:proofErr w:type="spellEnd"/>
      <w:r w:rsidR="00CA677B">
        <w:t>.</w:t>
      </w:r>
    </w:p>
    <w:p w14:paraId="3BE3B5E2" w14:textId="257D721E" w:rsidR="00CA677B" w:rsidRDefault="003966FC" w:rsidP="00CA677B">
      <w:proofErr w:type="spellStart"/>
      <w:r>
        <w:t>After</w:t>
      </w:r>
      <w:proofErr w:type="spellEnd"/>
      <w:r>
        <w:t xml:space="preserve"> </w:t>
      </w:r>
      <w:proofErr w:type="spellStart"/>
      <w:r>
        <w:t>registering</w:t>
      </w:r>
      <w:proofErr w:type="spellEnd"/>
      <w:r w:rsidR="00CA677B">
        <w:t xml:space="preserve">: </w:t>
      </w:r>
      <w:r w:rsidR="00E13FAC">
        <w:t xml:space="preserve">You </w:t>
      </w:r>
      <w:proofErr w:type="spellStart"/>
      <w:r w:rsidR="00E13FAC">
        <w:t>will</w:t>
      </w:r>
      <w:proofErr w:type="spellEnd"/>
      <w:r w:rsidR="00E13FAC">
        <w:t xml:space="preserve"> </w:t>
      </w:r>
      <w:proofErr w:type="spellStart"/>
      <w:r w:rsidR="00E13FAC">
        <w:t>receive</w:t>
      </w:r>
      <w:proofErr w:type="spellEnd"/>
      <w:r w:rsidR="00E13FAC">
        <w:t xml:space="preserve"> a label </w:t>
      </w:r>
      <w:proofErr w:type="spellStart"/>
      <w:r w:rsidR="00E13FAC">
        <w:t>via</w:t>
      </w:r>
      <w:proofErr w:type="spellEnd"/>
      <w:r w:rsidR="00E13FAC">
        <w:t xml:space="preserve"> </w:t>
      </w:r>
      <w:proofErr w:type="spellStart"/>
      <w:r w:rsidR="00E13FAC">
        <w:t>Email</w:t>
      </w:r>
      <w:proofErr w:type="spellEnd"/>
      <w:r w:rsidR="00E13FAC">
        <w:t xml:space="preserve"> to </w:t>
      </w:r>
      <w:proofErr w:type="spellStart"/>
      <w:r w:rsidR="00E13FAC">
        <w:t>place</w:t>
      </w:r>
      <w:proofErr w:type="spellEnd"/>
      <w:r w:rsidR="00E13FAC">
        <w:t xml:space="preserve"> </w:t>
      </w:r>
      <w:proofErr w:type="spellStart"/>
      <w:r w:rsidR="00E13FAC">
        <w:t>on</w:t>
      </w:r>
      <w:proofErr w:type="spellEnd"/>
      <w:r w:rsidR="00E13FAC">
        <w:t xml:space="preserve"> the </w:t>
      </w:r>
      <w:proofErr w:type="spellStart"/>
      <w:r w:rsidR="00E13FAC">
        <w:t>work</w:t>
      </w:r>
      <w:proofErr w:type="spellEnd"/>
      <w:r w:rsidR="00561104">
        <w:t xml:space="preserve">. You </w:t>
      </w:r>
      <w:proofErr w:type="spellStart"/>
      <w:r w:rsidR="00561104">
        <w:t>will</w:t>
      </w:r>
      <w:proofErr w:type="spellEnd"/>
      <w:r w:rsidR="00561104">
        <w:t xml:space="preserve"> </w:t>
      </w:r>
      <w:proofErr w:type="spellStart"/>
      <w:r w:rsidR="00561104">
        <w:t>need</w:t>
      </w:r>
      <w:proofErr w:type="spellEnd"/>
      <w:r w:rsidR="00561104">
        <w:t xml:space="preserve"> to </w:t>
      </w:r>
      <w:proofErr w:type="spellStart"/>
      <w:r w:rsidR="00561104">
        <w:t>bring</w:t>
      </w:r>
      <w:proofErr w:type="spellEnd"/>
      <w:r w:rsidR="00561104">
        <w:t xml:space="preserve"> the </w:t>
      </w:r>
      <w:proofErr w:type="spellStart"/>
      <w:r w:rsidR="00561104">
        <w:t>work</w:t>
      </w:r>
      <w:proofErr w:type="spellEnd"/>
      <w:r w:rsidR="00561104">
        <w:t xml:space="preserve"> </w:t>
      </w:r>
      <w:proofErr w:type="spellStart"/>
      <w:r w:rsidR="00561104">
        <w:t>with</w:t>
      </w:r>
      <w:proofErr w:type="spellEnd"/>
      <w:r w:rsidR="00561104">
        <w:t xml:space="preserve"> the label </w:t>
      </w:r>
      <w:proofErr w:type="spellStart"/>
      <w:r w:rsidR="00561104">
        <w:t>on</w:t>
      </w:r>
      <w:proofErr w:type="spellEnd"/>
      <w:r w:rsidR="00561104">
        <w:t xml:space="preserve"> it to </w:t>
      </w:r>
      <w:proofErr w:type="spellStart"/>
      <w:r w:rsidR="00561104">
        <w:t>ourselves</w:t>
      </w:r>
      <w:proofErr w:type="spellEnd"/>
      <w:r w:rsidR="00561104">
        <w:t xml:space="preserve"> at the </w:t>
      </w:r>
      <w:proofErr w:type="spellStart"/>
      <w:r w:rsidR="00561104">
        <w:t>regional</w:t>
      </w:r>
      <w:proofErr w:type="spellEnd"/>
      <w:r w:rsidR="00561104">
        <w:t xml:space="preserve"> </w:t>
      </w:r>
      <w:proofErr w:type="spellStart"/>
      <w:r w:rsidR="00561104">
        <w:t>adjudication</w:t>
      </w:r>
      <w:proofErr w:type="spellEnd"/>
      <w:r w:rsidR="00561104">
        <w:t xml:space="preserve"> </w:t>
      </w:r>
      <w:proofErr w:type="spellStart"/>
      <w:r w:rsidR="00561104">
        <w:t>round</w:t>
      </w:r>
      <w:proofErr w:type="spellEnd"/>
      <w:r w:rsidR="00561104">
        <w:t>.</w:t>
      </w:r>
    </w:p>
    <w:p w14:paraId="6513F4EC" w14:textId="77777777" w:rsidR="00AC45A9" w:rsidRDefault="00AC45A9" w:rsidP="00AC45A9">
      <w:pPr>
        <w:rPr>
          <w:u w:val="single"/>
        </w:rPr>
      </w:pPr>
    </w:p>
    <w:p w14:paraId="6E5742FD" w14:textId="54FF7100" w:rsidR="00AC45A9" w:rsidRPr="00B25789" w:rsidRDefault="00AC45A9" w:rsidP="00AC45A9">
      <w:pPr>
        <w:rPr>
          <w:u w:val="single"/>
        </w:rPr>
      </w:pPr>
      <w:proofErr w:type="spellStart"/>
      <w:r>
        <w:rPr>
          <w:u w:val="single"/>
        </w:rPr>
        <w:t>Regional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Adjudication</w:t>
      </w:r>
      <w:proofErr w:type="spellEnd"/>
      <w:r>
        <w:rPr>
          <w:u w:val="single"/>
        </w:rPr>
        <w:t xml:space="preserve"> </w:t>
      </w:r>
      <w:proofErr w:type="spellStart"/>
      <w:r w:rsidR="00C5086E">
        <w:rPr>
          <w:u w:val="single"/>
        </w:rPr>
        <w:t>R</w:t>
      </w:r>
      <w:r>
        <w:rPr>
          <w:u w:val="single"/>
        </w:rPr>
        <w:t>ound</w:t>
      </w:r>
      <w:proofErr w:type="spellEnd"/>
    </w:p>
    <w:p w14:paraId="24B1C6F8" w14:textId="6A5AF5AA" w:rsidR="00AC45A9" w:rsidRDefault="00AC45A9" w:rsidP="00AC45A9">
      <w:proofErr w:type="spellStart"/>
      <w:r>
        <w:t>Date</w:t>
      </w:r>
      <w:proofErr w:type="spellEnd"/>
      <w:r>
        <w:t xml:space="preserve">: </w:t>
      </w:r>
      <w:r w:rsidR="006B45BD">
        <w:tab/>
      </w:r>
      <w:r w:rsidR="006B45BD">
        <w:tab/>
      </w:r>
      <w:r w:rsidR="006B45BD">
        <w:tab/>
      </w:r>
      <w:r w:rsidR="006B45BD">
        <w:tab/>
      </w:r>
      <w:r w:rsidR="006B45BD">
        <w:tab/>
      </w:r>
      <w:r w:rsidR="006B45BD">
        <w:tab/>
      </w:r>
      <w:r w:rsidR="00AC3980">
        <w:t>4th</w:t>
      </w:r>
      <w:r w:rsidR="005C26A4">
        <w:t xml:space="preserve"> </w:t>
      </w:r>
      <w:r w:rsidR="008C6A92">
        <w:t>&amp;</w:t>
      </w:r>
      <w:r w:rsidR="005C26A4">
        <w:t xml:space="preserve"> 5th</w:t>
      </w:r>
      <w:r>
        <w:t xml:space="preserve"> of May 2023.</w:t>
      </w:r>
    </w:p>
    <w:p w14:paraId="532AD0AA" w14:textId="79C1193B" w:rsidR="00AC45A9" w:rsidRDefault="00AC45A9" w:rsidP="00AC45A9">
      <w:proofErr w:type="spellStart"/>
      <w:r>
        <w:t>Location</w:t>
      </w:r>
      <w:proofErr w:type="spellEnd"/>
      <w:r w:rsidR="002A1843">
        <w:t>:</w:t>
      </w:r>
      <w:r>
        <w:t xml:space="preserve">  </w:t>
      </w:r>
      <w:r w:rsidR="006B45BD">
        <w:tab/>
      </w:r>
      <w:r w:rsidR="006B45BD">
        <w:tab/>
      </w:r>
      <w:r w:rsidR="006B45BD">
        <w:tab/>
      </w:r>
      <w:r w:rsidR="006B45BD">
        <w:tab/>
      </w:r>
      <w:r w:rsidR="006B45BD">
        <w:tab/>
      </w:r>
      <w:r w:rsidR="00BF144D">
        <w:t xml:space="preserve">Ruthin Farmers </w:t>
      </w:r>
      <w:proofErr w:type="spellStart"/>
      <w:r w:rsidR="00BF144D">
        <w:t>Auction</w:t>
      </w:r>
      <w:proofErr w:type="spellEnd"/>
      <w:r w:rsidR="00BF144D">
        <w:t>, LL15 1PB.</w:t>
      </w:r>
    </w:p>
    <w:p w14:paraId="2C93E8EB" w14:textId="7FE68751" w:rsidR="00AC45A9" w:rsidRDefault="007B3BC0" w:rsidP="00AC45A9">
      <w:proofErr w:type="spellStart"/>
      <w:r>
        <w:t>Date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to </w:t>
      </w:r>
      <w:proofErr w:type="spellStart"/>
      <w:r>
        <w:t>bring</w:t>
      </w:r>
      <w:proofErr w:type="spellEnd"/>
      <w:r>
        <w:t xml:space="preserve"> the </w:t>
      </w:r>
      <w:proofErr w:type="spellStart"/>
      <w:r>
        <w:t>art</w:t>
      </w:r>
      <w:proofErr w:type="spellEnd"/>
      <w:r>
        <w:t xml:space="preserve"> </w:t>
      </w:r>
      <w:proofErr w:type="spellStart"/>
      <w:r>
        <w:t>pieces</w:t>
      </w:r>
      <w:proofErr w:type="spellEnd"/>
      <w:r w:rsidR="00AC45A9">
        <w:t xml:space="preserve">: </w:t>
      </w:r>
      <w:r w:rsidR="006B45BD">
        <w:tab/>
      </w:r>
      <w:r w:rsidR="006B45BD">
        <w:tab/>
      </w:r>
      <w:r w:rsidR="0089172B">
        <w:t>4th</w:t>
      </w:r>
      <w:r w:rsidR="00AC45A9">
        <w:t xml:space="preserve"> o</w:t>
      </w:r>
      <w:r w:rsidR="0052384F">
        <w:t>f</w:t>
      </w:r>
      <w:r w:rsidR="00AC45A9">
        <w:t xml:space="preserve"> </w:t>
      </w:r>
      <w:r w:rsidR="0052384F">
        <w:t>May</w:t>
      </w:r>
      <w:r w:rsidR="00AC45A9">
        <w:t xml:space="preserve"> 2023 </w:t>
      </w:r>
      <w:proofErr w:type="spellStart"/>
      <w:r w:rsidR="0052384F">
        <w:t>between</w:t>
      </w:r>
      <w:proofErr w:type="spellEnd"/>
      <w:r w:rsidR="00AC45A9">
        <w:t xml:space="preserve"> </w:t>
      </w:r>
      <w:r w:rsidR="00AC3980">
        <w:t>10</w:t>
      </w:r>
      <w:r w:rsidR="0089172B">
        <w:t>:00am</w:t>
      </w:r>
      <w:r w:rsidR="00BF144D">
        <w:t xml:space="preserve"> </w:t>
      </w:r>
      <w:proofErr w:type="spellStart"/>
      <w:r w:rsidR="00BF144D">
        <w:t>and</w:t>
      </w:r>
      <w:proofErr w:type="spellEnd"/>
      <w:r w:rsidR="00BF144D">
        <w:t xml:space="preserve"> </w:t>
      </w:r>
      <w:r w:rsidR="0089172B">
        <w:t>12:00pm</w:t>
      </w:r>
      <w:r w:rsidR="00AC45A9">
        <w:t>.</w:t>
      </w:r>
    </w:p>
    <w:p w14:paraId="415B4D12" w14:textId="46ABE22F" w:rsidR="00AC45A9" w:rsidRDefault="00CC6288" w:rsidP="00AC45A9">
      <w:proofErr w:type="spellStart"/>
      <w:r>
        <w:t>Date</w:t>
      </w:r>
      <w:proofErr w:type="spellEnd"/>
      <w:r>
        <w:t xml:space="preserve"> to </w:t>
      </w:r>
      <w:proofErr w:type="spellStart"/>
      <w:r>
        <w:t>collect</w:t>
      </w:r>
      <w:proofErr w:type="spellEnd"/>
      <w:r>
        <w:t xml:space="preserve"> the </w:t>
      </w:r>
      <w:proofErr w:type="spellStart"/>
      <w:r>
        <w:t>unsuccessful</w:t>
      </w:r>
      <w:proofErr w:type="spellEnd"/>
      <w:r>
        <w:t xml:space="preserve"> </w:t>
      </w:r>
      <w:proofErr w:type="spellStart"/>
      <w:r>
        <w:t>pieces</w:t>
      </w:r>
      <w:proofErr w:type="spellEnd"/>
      <w:r w:rsidR="00AC45A9">
        <w:t xml:space="preserve">: </w:t>
      </w:r>
      <w:r w:rsidR="006B45BD">
        <w:tab/>
      </w:r>
      <w:r w:rsidR="006B45BD">
        <w:tab/>
      </w:r>
      <w:r w:rsidR="00BF144D">
        <w:t>5th</w:t>
      </w:r>
      <w:r w:rsidR="00AC45A9">
        <w:t xml:space="preserve"> o</w:t>
      </w:r>
      <w:r>
        <w:t>f</w:t>
      </w:r>
      <w:r w:rsidR="00AC45A9">
        <w:t xml:space="preserve"> </w:t>
      </w:r>
      <w:r>
        <w:t>May</w:t>
      </w:r>
      <w:r w:rsidR="00AC45A9">
        <w:t xml:space="preserve"> 2023 </w:t>
      </w:r>
      <w:proofErr w:type="spellStart"/>
      <w:r>
        <w:t>between</w:t>
      </w:r>
      <w:proofErr w:type="spellEnd"/>
      <w:r w:rsidR="00AC45A9">
        <w:t xml:space="preserve"> </w:t>
      </w:r>
      <w:r w:rsidR="00AC3980">
        <w:t>15:30</w:t>
      </w:r>
      <w:r w:rsidR="00AC45A9">
        <w:t>p</w:t>
      </w:r>
      <w:r>
        <w:t>m</w:t>
      </w:r>
      <w:r w:rsidR="00AC45A9">
        <w:t xml:space="preserve"> </w:t>
      </w:r>
      <w:proofErr w:type="spellStart"/>
      <w:r w:rsidR="00AC45A9">
        <w:t>a</w:t>
      </w:r>
      <w:r>
        <w:t>nd</w:t>
      </w:r>
      <w:proofErr w:type="spellEnd"/>
      <w:r w:rsidR="00AC45A9">
        <w:t xml:space="preserve"> 1</w:t>
      </w:r>
      <w:r w:rsidR="00AC3980">
        <w:t>7</w:t>
      </w:r>
      <w:r w:rsidR="00AC45A9">
        <w:t>:30p</w:t>
      </w:r>
      <w:r>
        <w:t>m</w:t>
      </w:r>
      <w:r w:rsidR="00AC45A9">
        <w:t xml:space="preserve">. </w:t>
      </w:r>
    </w:p>
    <w:p w14:paraId="66A8933D" w14:textId="45E6ED3E" w:rsidR="00AC45A9" w:rsidRDefault="00CC6288" w:rsidP="00AC45A9">
      <w:r>
        <w:t xml:space="preserve">We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in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r w:rsidR="006B45BD">
        <w:t>re</w:t>
      </w:r>
      <w:proofErr w:type="spellEnd"/>
      <w:r w:rsidR="006B45BD">
        <w:t xml:space="preserve"> </w:t>
      </w:r>
      <w:proofErr w:type="spellStart"/>
      <w:r w:rsidR="006B45BD">
        <w:t>will</w:t>
      </w:r>
      <w:proofErr w:type="spellEnd"/>
      <w:r w:rsidR="006B45BD">
        <w:t xml:space="preserve"> be </w:t>
      </w:r>
      <w:proofErr w:type="spellStart"/>
      <w:r w:rsidR="006B45BD">
        <w:t>any</w:t>
      </w:r>
      <w:proofErr w:type="spellEnd"/>
      <w:r w:rsidR="006B45BD">
        <w:t xml:space="preserve"> </w:t>
      </w:r>
      <w:proofErr w:type="spellStart"/>
      <w:r w:rsidR="006B45BD">
        <w:t>changes</w:t>
      </w:r>
      <w:proofErr w:type="spellEnd"/>
      <w:r w:rsidR="006B45BD">
        <w:t xml:space="preserve"> to the </w:t>
      </w:r>
      <w:proofErr w:type="spellStart"/>
      <w:r w:rsidR="006B45BD">
        <w:t>above</w:t>
      </w:r>
      <w:proofErr w:type="spellEnd"/>
      <w:r>
        <w:t xml:space="preserve"> </w:t>
      </w:r>
      <w:proofErr w:type="spellStart"/>
      <w:r>
        <w:t>tim</w:t>
      </w:r>
      <w:r w:rsidR="006B45BD">
        <w:t>es</w:t>
      </w:r>
      <w:proofErr w:type="spellEnd"/>
      <w:r>
        <w:t>.</w:t>
      </w:r>
    </w:p>
    <w:p w14:paraId="6C2573FC" w14:textId="77777777" w:rsidR="00AC45A9" w:rsidRDefault="00AC45A9" w:rsidP="00AC45A9"/>
    <w:p w14:paraId="73DF68CE" w14:textId="7260C513" w:rsidR="00AC45A9" w:rsidRDefault="00CC6288" w:rsidP="00AC45A9">
      <w:r>
        <w:t xml:space="preserve">The </w:t>
      </w:r>
      <w:proofErr w:type="spellStart"/>
      <w:r>
        <w:t>successful</w:t>
      </w:r>
      <w:proofErr w:type="spellEnd"/>
      <w:r>
        <w:t xml:space="preserve"> </w:t>
      </w:r>
      <w:proofErr w:type="spellStart"/>
      <w:r>
        <w:t>pieces</w:t>
      </w:r>
      <w:proofErr w:type="spellEnd"/>
      <w:r>
        <w:t xml:space="preserve"> </w:t>
      </w:r>
      <w:proofErr w:type="spellStart"/>
      <w:r>
        <w:t>will</w:t>
      </w:r>
      <w:proofErr w:type="spellEnd"/>
      <w:r w:rsidR="006B45BD">
        <w:t xml:space="preserve"> be </w:t>
      </w:r>
      <w:proofErr w:type="spellStart"/>
      <w:r w:rsidR="006B45BD">
        <w:t>transported</w:t>
      </w:r>
      <w:proofErr w:type="spellEnd"/>
      <w:r w:rsidR="006B45BD">
        <w:t xml:space="preserve"> </w:t>
      </w:r>
      <w:proofErr w:type="spellStart"/>
      <w:r w:rsidR="006B45BD">
        <w:t>over</w:t>
      </w:r>
      <w:proofErr w:type="spellEnd"/>
      <w:r w:rsidR="00581B05">
        <w:t xml:space="preserve"> to be </w:t>
      </w:r>
      <w:proofErr w:type="spellStart"/>
      <w:r w:rsidR="00581B05">
        <w:t>adjudicated</w:t>
      </w:r>
      <w:proofErr w:type="spellEnd"/>
      <w:r w:rsidR="00581B05">
        <w:t xml:space="preserve"> at the National </w:t>
      </w:r>
      <w:proofErr w:type="spellStart"/>
      <w:r w:rsidR="00581B05">
        <w:t>round</w:t>
      </w:r>
      <w:proofErr w:type="spellEnd"/>
      <w:r w:rsidR="00581B05">
        <w:t xml:space="preserve"> </w:t>
      </w:r>
      <w:proofErr w:type="spellStart"/>
      <w:r w:rsidR="00581B05">
        <w:t>on</w:t>
      </w:r>
      <w:proofErr w:type="spellEnd"/>
      <w:r w:rsidR="00581B05">
        <w:t xml:space="preserve"> the </w:t>
      </w:r>
      <w:r w:rsidR="000557BB">
        <w:t>11th and 12th of May 2023</w:t>
      </w:r>
      <w:r w:rsidR="006B45BD">
        <w:t xml:space="preserve"> </w:t>
      </w:r>
      <w:proofErr w:type="spellStart"/>
      <w:r w:rsidR="006B45BD">
        <w:t>in</w:t>
      </w:r>
      <w:proofErr w:type="spellEnd"/>
      <w:r w:rsidR="006B45BD">
        <w:t xml:space="preserve"> </w:t>
      </w:r>
      <w:proofErr w:type="spellStart"/>
      <w:r w:rsidR="006B45BD">
        <w:t>Carmarthenshire</w:t>
      </w:r>
      <w:proofErr w:type="spellEnd"/>
      <w:r w:rsidR="006B45BD">
        <w:t xml:space="preserve"> </w:t>
      </w:r>
      <w:proofErr w:type="spellStart"/>
      <w:r w:rsidR="006B45BD">
        <w:t>Show</w:t>
      </w:r>
      <w:proofErr w:type="spellEnd"/>
      <w:r w:rsidR="006B45BD">
        <w:t xml:space="preserve"> </w:t>
      </w:r>
      <w:proofErr w:type="spellStart"/>
      <w:r w:rsidR="006B45BD">
        <w:t>Ground</w:t>
      </w:r>
      <w:proofErr w:type="spellEnd"/>
      <w:r w:rsidR="006B45BD">
        <w:t>.</w:t>
      </w:r>
    </w:p>
    <w:p w14:paraId="1D2CCB1D" w14:textId="67DEC2C9" w:rsidR="000557BB" w:rsidRDefault="000557BB" w:rsidP="00AC45A9">
      <w:r>
        <w:t xml:space="preserve">The </w:t>
      </w:r>
      <w:proofErr w:type="spellStart"/>
      <w:r>
        <w:t>pieces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go </w:t>
      </w:r>
      <w:proofErr w:type="spellStart"/>
      <w:r>
        <w:t>through</w:t>
      </w:r>
      <w:proofErr w:type="spellEnd"/>
      <w:r>
        <w:t xml:space="preserve"> to the National </w:t>
      </w:r>
      <w:proofErr w:type="spellStart"/>
      <w:r w:rsidR="00A51EEA">
        <w:t>round</w:t>
      </w:r>
      <w:proofErr w:type="spellEnd"/>
      <w:r w:rsidR="00A51EEA"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returned</w:t>
      </w:r>
      <w:proofErr w:type="spellEnd"/>
      <w:r>
        <w:t xml:space="preserve"> at a </w:t>
      </w:r>
      <w:proofErr w:type="spellStart"/>
      <w:r>
        <w:t>later</w:t>
      </w:r>
      <w:proofErr w:type="spellEnd"/>
      <w:r>
        <w:t xml:space="preserve"> </w:t>
      </w:r>
      <w:proofErr w:type="spellStart"/>
      <w:r>
        <w:t>date</w:t>
      </w:r>
      <w:proofErr w:type="spellEnd"/>
      <w:r>
        <w:t>.</w:t>
      </w:r>
    </w:p>
    <w:p w14:paraId="761D666A" w14:textId="77777777" w:rsidR="000557BB" w:rsidRDefault="000557BB" w:rsidP="00AC45A9"/>
    <w:p w14:paraId="7C749CF7" w14:textId="2387A202" w:rsidR="00AC45A9" w:rsidRDefault="000557BB" w:rsidP="00AC45A9">
      <w:proofErr w:type="spellStart"/>
      <w:r>
        <w:t>Remember</w:t>
      </w:r>
      <w:proofErr w:type="spellEnd"/>
      <w:r>
        <w:t xml:space="preserve"> to </w:t>
      </w:r>
      <w:proofErr w:type="spellStart"/>
      <w:r>
        <w:t>register</w:t>
      </w:r>
      <w:proofErr w:type="spellEnd"/>
      <w:r w:rsidR="00555776">
        <w:t xml:space="preserve"> all </w:t>
      </w:r>
      <w:proofErr w:type="spellStart"/>
      <w:r w:rsidR="00555776">
        <w:t>pieces</w:t>
      </w:r>
      <w:proofErr w:type="spellEnd"/>
      <w:r>
        <w:t xml:space="preserve"> by the 3rd of May 2023</w:t>
      </w:r>
      <w:r w:rsidR="00F70EDA">
        <w:t>.</w:t>
      </w:r>
    </w:p>
    <w:p w14:paraId="20B6B927" w14:textId="77777777" w:rsidR="00AC45A9" w:rsidRDefault="00AC45A9" w:rsidP="00AC45A9">
      <w:r>
        <w:t>Diolch yn fawr.</w:t>
      </w:r>
    </w:p>
    <w:sectPr w:rsidR="00AC45A9" w:rsidSect="0079541F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2552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98DB5" w14:textId="77777777" w:rsidR="00EC32BF" w:rsidRDefault="00EC32BF" w:rsidP="007C6281">
      <w:pPr>
        <w:spacing w:after="0" w:line="240" w:lineRule="auto"/>
      </w:pPr>
      <w:r>
        <w:separator/>
      </w:r>
    </w:p>
  </w:endnote>
  <w:endnote w:type="continuationSeparator" w:id="0">
    <w:p w14:paraId="6F6EAD0C" w14:textId="77777777" w:rsidR="00EC32BF" w:rsidRDefault="00EC32BF" w:rsidP="007C6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CD6E6" w14:textId="77777777" w:rsidR="00A13C0F" w:rsidRDefault="00A13C0F">
    <w:pPr>
      <w:pStyle w:val="Troedyn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64EE16C" wp14:editId="5B2AD210">
          <wp:simplePos x="0" y="0"/>
          <wp:positionH relativeFrom="page">
            <wp:posOffset>0</wp:posOffset>
          </wp:positionH>
          <wp:positionV relativeFrom="paragraph">
            <wp:posOffset>-378777</wp:posOffset>
          </wp:positionV>
          <wp:extent cx="7562215" cy="1171281"/>
          <wp:effectExtent l="0" t="0" r="635" b="0"/>
          <wp:wrapNone/>
          <wp:docPr id="1" name="Picture 1" descr="Text, let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, lett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171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F4787" w14:textId="77777777" w:rsidR="00EC32BF" w:rsidRDefault="00EC32BF" w:rsidP="007C6281">
      <w:pPr>
        <w:spacing w:after="0" w:line="240" w:lineRule="auto"/>
      </w:pPr>
      <w:r>
        <w:separator/>
      </w:r>
    </w:p>
  </w:footnote>
  <w:footnote w:type="continuationSeparator" w:id="0">
    <w:p w14:paraId="0BD442B3" w14:textId="77777777" w:rsidR="00EC32BF" w:rsidRDefault="00EC32BF" w:rsidP="007C6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42F95" w14:textId="77777777" w:rsidR="007C6281" w:rsidRDefault="00000000">
    <w:pPr>
      <w:pStyle w:val="Pennyn"/>
    </w:pPr>
    <w:r>
      <w:rPr>
        <w:noProof/>
      </w:rPr>
      <w:pict w14:anchorId="4FED4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1247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colour 20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76103" w14:textId="77777777" w:rsidR="007C6281" w:rsidRDefault="00A13C0F">
    <w:pPr>
      <w:pStyle w:val="Pennyn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C7A16A8" wp14:editId="52C40DB6">
          <wp:simplePos x="0" y="0"/>
          <wp:positionH relativeFrom="page">
            <wp:posOffset>9525</wp:posOffset>
          </wp:positionH>
          <wp:positionV relativeFrom="paragraph">
            <wp:posOffset>-430213</wp:posOffset>
          </wp:positionV>
          <wp:extent cx="7552690" cy="2265680"/>
          <wp:effectExtent l="0" t="0" r="0" b="0"/>
          <wp:wrapNone/>
          <wp:docPr id="8" name="Llu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lun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226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218715" w14:textId="77777777" w:rsidR="001B3E7F" w:rsidRDefault="001B3E7F">
    <w:pPr>
      <w:pStyle w:val="Pennyn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4B3FC" w14:textId="77777777" w:rsidR="007C6281" w:rsidRDefault="00000000">
    <w:pPr>
      <w:pStyle w:val="Pennyn"/>
    </w:pPr>
    <w:r>
      <w:rPr>
        <w:noProof/>
      </w:rPr>
      <w:pict w14:anchorId="14C98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1246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colour 201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719F4"/>
    <w:multiLevelType w:val="hybridMultilevel"/>
    <w:tmpl w:val="A7862DB6"/>
    <w:lvl w:ilvl="0" w:tplc="52C600BC">
      <w:numFmt w:val="bullet"/>
      <w:lvlText w:val=""/>
      <w:lvlJc w:val="left"/>
      <w:pPr>
        <w:ind w:left="720" w:hanging="360"/>
      </w:pPr>
      <w:rPr>
        <w:rFonts w:ascii="Wingdings" w:eastAsia="Calibri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DE6854"/>
    <w:multiLevelType w:val="hybridMultilevel"/>
    <w:tmpl w:val="71D0B3B0"/>
    <w:lvl w:ilvl="0" w:tplc="52C600BC">
      <w:numFmt w:val="bullet"/>
      <w:lvlText w:val=""/>
      <w:lvlJc w:val="left"/>
      <w:pPr>
        <w:ind w:left="720" w:hanging="360"/>
      </w:pPr>
      <w:rPr>
        <w:rFonts w:ascii="Wingdings" w:eastAsia="Calibri" w:hAnsi="Wingdings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523305">
    <w:abstractNumId w:val="1"/>
  </w:num>
  <w:num w:numId="2" w16cid:durableId="2903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CEA"/>
    <w:rsid w:val="00001570"/>
    <w:rsid w:val="000044E5"/>
    <w:rsid w:val="00004E76"/>
    <w:rsid w:val="0000593F"/>
    <w:rsid w:val="000074CB"/>
    <w:rsid w:val="00010C92"/>
    <w:rsid w:val="00012248"/>
    <w:rsid w:val="00012452"/>
    <w:rsid w:val="00012CB9"/>
    <w:rsid w:val="000149BB"/>
    <w:rsid w:val="00015F3B"/>
    <w:rsid w:val="00020018"/>
    <w:rsid w:val="00020114"/>
    <w:rsid w:val="00023ECD"/>
    <w:rsid w:val="000242E6"/>
    <w:rsid w:val="00024AD5"/>
    <w:rsid w:val="00024ED1"/>
    <w:rsid w:val="000251E2"/>
    <w:rsid w:val="0003262D"/>
    <w:rsid w:val="00034B92"/>
    <w:rsid w:val="000371B6"/>
    <w:rsid w:val="00037ABC"/>
    <w:rsid w:val="0004133F"/>
    <w:rsid w:val="0004227A"/>
    <w:rsid w:val="00044FE4"/>
    <w:rsid w:val="0004521F"/>
    <w:rsid w:val="00052C2F"/>
    <w:rsid w:val="000557BB"/>
    <w:rsid w:val="000568EF"/>
    <w:rsid w:val="00057702"/>
    <w:rsid w:val="000600B4"/>
    <w:rsid w:val="00062B97"/>
    <w:rsid w:val="00062E2D"/>
    <w:rsid w:val="000633B0"/>
    <w:rsid w:val="00063ACC"/>
    <w:rsid w:val="00066062"/>
    <w:rsid w:val="00066411"/>
    <w:rsid w:val="00070908"/>
    <w:rsid w:val="0007143E"/>
    <w:rsid w:val="00071B14"/>
    <w:rsid w:val="00076AB2"/>
    <w:rsid w:val="00076EE6"/>
    <w:rsid w:val="000777D5"/>
    <w:rsid w:val="00077BC7"/>
    <w:rsid w:val="000810BD"/>
    <w:rsid w:val="00084972"/>
    <w:rsid w:val="00084F6E"/>
    <w:rsid w:val="00085E9C"/>
    <w:rsid w:val="00086E68"/>
    <w:rsid w:val="00090546"/>
    <w:rsid w:val="000914BE"/>
    <w:rsid w:val="00091E93"/>
    <w:rsid w:val="0009345B"/>
    <w:rsid w:val="000954DC"/>
    <w:rsid w:val="00095DE6"/>
    <w:rsid w:val="000A0E00"/>
    <w:rsid w:val="000A0E91"/>
    <w:rsid w:val="000A164C"/>
    <w:rsid w:val="000A3400"/>
    <w:rsid w:val="000A3686"/>
    <w:rsid w:val="000A5D25"/>
    <w:rsid w:val="000A6ADD"/>
    <w:rsid w:val="000A6C9D"/>
    <w:rsid w:val="000A6E94"/>
    <w:rsid w:val="000A73FF"/>
    <w:rsid w:val="000B36EE"/>
    <w:rsid w:val="000B524C"/>
    <w:rsid w:val="000B710D"/>
    <w:rsid w:val="000B7A1C"/>
    <w:rsid w:val="000C1913"/>
    <w:rsid w:val="000C1E3E"/>
    <w:rsid w:val="000C3AF9"/>
    <w:rsid w:val="000D426A"/>
    <w:rsid w:val="000D53C4"/>
    <w:rsid w:val="000D6404"/>
    <w:rsid w:val="000E0B0C"/>
    <w:rsid w:val="000E2102"/>
    <w:rsid w:val="000E2725"/>
    <w:rsid w:val="000E4AB1"/>
    <w:rsid w:val="000E510E"/>
    <w:rsid w:val="000E7F78"/>
    <w:rsid w:val="000F3FB5"/>
    <w:rsid w:val="000F763E"/>
    <w:rsid w:val="00106F91"/>
    <w:rsid w:val="00111C70"/>
    <w:rsid w:val="001126FA"/>
    <w:rsid w:val="00114E76"/>
    <w:rsid w:val="0011570C"/>
    <w:rsid w:val="0011640E"/>
    <w:rsid w:val="001169B3"/>
    <w:rsid w:val="00117E6C"/>
    <w:rsid w:val="001229CA"/>
    <w:rsid w:val="00123497"/>
    <w:rsid w:val="0012469A"/>
    <w:rsid w:val="00142C20"/>
    <w:rsid w:val="00144304"/>
    <w:rsid w:val="00144E93"/>
    <w:rsid w:val="00145503"/>
    <w:rsid w:val="001479B3"/>
    <w:rsid w:val="00150E36"/>
    <w:rsid w:val="00151EDF"/>
    <w:rsid w:val="00152411"/>
    <w:rsid w:val="001541D9"/>
    <w:rsid w:val="00156496"/>
    <w:rsid w:val="001568E5"/>
    <w:rsid w:val="00160D90"/>
    <w:rsid w:val="00161C53"/>
    <w:rsid w:val="00163E64"/>
    <w:rsid w:val="00165E7F"/>
    <w:rsid w:val="001671B9"/>
    <w:rsid w:val="001709D4"/>
    <w:rsid w:val="0017240A"/>
    <w:rsid w:val="00175CDE"/>
    <w:rsid w:val="00176181"/>
    <w:rsid w:val="001763F1"/>
    <w:rsid w:val="00177452"/>
    <w:rsid w:val="00181F2B"/>
    <w:rsid w:val="00182B33"/>
    <w:rsid w:val="00184B51"/>
    <w:rsid w:val="00185132"/>
    <w:rsid w:val="00185655"/>
    <w:rsid w:val="001863A1"/>
    <w:rsid w:val="00186EBE"/>
    <w:rsid w:val="001912C9"/>
    <w:rsid w:val="001916F8"/>
    <w:rsid w:val="00192F8E"/>
    <w:rsid w:val="0019382D"/>
    <w:rsid w:val="00194891"/>
    <w:rsid w:val="0019730A"/>
    <w:rsid w:val="001975F1"/>
    <w:rsid w:val="0019764B"/>
    <w:rsid w:val="001A0DE6"/>
    <w:rsid w:val="001A20CD"/>
    <w:rsid w:val="001A27EF"/>
    <w:rsid w:val="001A3C97"/>
    <w:rsid w:val="001A641B"/>
    <w:rsid w:val="001B0780"/>
    <w:rsid w:val="001B1729"/>
    <w:rsid w:val="001B1E66"/>
    <w:rsid w:val="001B3E7F"/>
    <w:rsid w:val="001B4F13"/>
    <w:rsid w:val="001B53C6"/>
    <w:rsid w:val="001B6C31"/>
    <w:rsid w:val="001C0714"/>
    <w:rsid w:val="001C2AA3"/>
    <w:rsid w:val="001C2FC5"/>
    <w:rsid w:val="001C390B"/>
    <w:rsid w:val="001C3BF6"/>
    <w:rsid w:val="001C3EA8"/>
    <w:rsid w:val="001C4358"/>
    <w:rsid w:val="001C533F"/>
    <w:rsid w:val="001D041D"/>
    <w:rsid w:val="001D0928"/>
    <w:rsid w:val="001D38C7"/>
    <w:rsid w:val="001D5635"/>
    <w:rsid w:val="001E187A"/>
    <w:rsid w:val="001E3BEC"/>
    <w:rsid w:val="001E5A52"/>
    <w:rsid w:val="001E7539"/>
    <w:rsid w:val="001F200C"/>
    <w:rsid w:val="001F257D"/>
    <w:rsid w:val="001F26FE"/>
    <w:rsid w:val="001F3440"/>
    <w:rsid w:val="001F4779"/>
    <w:rsid w:val="001F55C7"/>
    <w:rsid w:val="001F5A42"/>
    <w:rsid w:val="001F76C5"/>
    <w:rsid w:val="00202976"/>
    <w:rsid w:val="00203D3A"/>
    <w:rsid w:val="002043A5"/>
    <w:rsid w:val="00205275"/>
    <w:rsid w:val="0020751D"/>
    <w:rsid w:val="00213528"/>
    <w:rsid w:val="0021354C"/>
    <w:rsid w:val="00214140"/>
    <w:rsid w:val="002148AD"/>
    <w:rsid w:val="00215F21"/>
    <w:rsid w:val="002207AA"/>
    <w:rsid w:val="00221EEB"/>
    <w:rsid w:val="0022234B"/>
    <w:rsid w:val="002235E8"/>
    <w:rsid w:val="002270EA"/>
    <w:rsid w:val="00227475"/>
    <w:rsid w:val="0022758C"/>
    <w:rsid w:val="002309C8"/>
    <w:rsid w:val="00232E81"/>
    <w:rsid w:val="00233FE8"/>
    <w:rsid w:val="002378E8"/>
    <w:rsid w:val="00245B83"/>
    <w:rsid w:val="002476A3"/>
    <w:rsid w:val="00250225"/>
    <w:rsid w:val="002515D3"/>
    <w:rsid w:val="00251BE2"/>
    <w:rsid w:val="00252C70"/>
    <w:rsid w:val="002561A4"/>
    <w:rsid w:val="00256E50"/>
    <w:rsid w:val="00257099"/>
    <w:rsid w:val="002574EF"/>
    <w:rsid w:val="0026085B"/>
    <w:rsid w:val="002612CF"/>
    <w:rsid w:val="002660B3"/>
    <w:rsid w:val="00267284"/>
    <w:rsid w:val="002706D1"/>
    <w:rsid w:val="00271B49"/>
    <w:rsid w:val="00271F66"/>
    <w:rsid w:val="002726D3"/>
    <w:rsid w:val="002742DB"/>
    <w:rsid w:val="002756D1"/>
    <w:rsid w:val="00275ACC"/>
    <w:rsid w:val="00275EA6"/>
    <w:rsid w:val="0027679F"/>
    <w:rsid w:val="00277000"/>
    <w:rsid w:val="0027733A"/>
    <w:rsid w:val="00277BC5"/>
    <w:rsid w:val="00280ADE"/>
    <w:rsid w:val="002932F7"/>
    <w:rsid w:val="00296959"/>
    <w:rsid w:val="00297CA4"/>
    <w:rsid w:val="002A1843"/>
    <w:rsid w:val="002A1F04"/>
    <w:rsid w:val="002A408B"/>
    <w:rsid w:val="002A52C8"/>
    <w:rsid w:val="002B0046"/>
    <w:rsid w:val="002B0720"/>
    <w:rsid w:val="002B16E2"/>
    <w:rsid w:val="002B5D10"/>
    <w:rsid w:val="002B5FA1"/>
    <w:rsid w:val="002B619D"/>
    <w:rsid w:val="002B6446"/>
    <w:rsid w:val="002C16E4"/>
    <w:rsid w:val="002C2CB3"/>
    <w:rsid w:val="002C7F6B"/>
    <w:rsid w:val="002D0FA7"/>
    <w:rsid w:val="002D47E3"/>
    <w:rsid w:val="002D5B5F"/>
    <w:rsid w:val="002D6207"/>
    <w:rsid w:val="002E08D6"/>
    <w:rsid w:val="002E09E8"/>
    <w:rsid w:val="002E0F24"/>
    <w:rsid w:val="002E4468"/>
    <w:rsid w:val="002E53FE"/>
    <w:rsid w:val="002E567B"/>
    <w:rsid w:val="002E7943"/>
    <w:rsid w:val="002E7DA6"/>
    <w:rsid w:val="002F3675"/>
    <w:rsid w:val="002F451B"/>
    <w:rsid w:val="002F4AD5"/>
    <w:rsid w:val="002F6840"/>
    <w:rsid w:val="00300B34"/>
    <w:rsid w:val="003015F3"/>
    <w:rsid w:val="00301D74"/>
    <w:rsid w:val="00302726"/>
    <w:rsid w:val="003034F9"/>
    <w:rsid w:val="00305CBC"/>
    <w:rsid w:val="00306540"/>
    <w:rsid w:val="00310203"/>
    <w:rsid w:val="003106BB"/>
    <w:rsid w:val="003110BE"/>
    <w:rsid w:val="00311FEB"/>
    <w:rsid w:val="003151C2"/>
    <w:rsid w:val="00316375"/>
    <w:rsid w:val="00320623"/>
    <w:rsid w:val="00321DE6"/>
    <w:rsid w:val="00323BFC"/>
    <w:rsid w:val="00330A32"/>
    <w:rsid w:val="00331CCC"/>
    <w:rsid w:val="00335896"/>
    <w:rsid w:val="00335C99"/>
    <w:rsid w:val="00336EB7"/>
    <w:rsid w:val="00340A8F"/>
    <w:rsid w:val="00341E9C"/>
    <w:rsid w:val="00342759"/>
    <w:rsid w:val="0034368C"/>
    <w:rsid w:val="003459CE"/>
    <w:rsid w:val="00347DDD"/>
    <w:rsid w:val="00350C8A"/>
    <w:rsid w:val="00355481"/>
    <w:rsid w:val="00362D72"/>
    <w:rsid w:val="003658C5"/>
    <w:rsid w:val="003659F5"/>
    <w:rsid w:val="0036701C"/>
    <w:rsid w:val="003675CC"/>
    <w:rsid w:val="00371995"/>
    <w:rsid w:val="00371EDC"/>
    <w:rsid w:val="00372A4B"/>
    <w:rsid w:val="003768AB"/>
    <w:rsid w:val="0037746E"/>
    <w:rsid w:val="00380905"/>
    <w:rsid w:val="00380CB7"/>
    <w:rsid w:val="00380CCD"/>
    <w:rsid w:val="0038254C"/>
    <w:rsid w:val="00382842"/>
    <w:rsid w:val="00382C59"/>
    <w:rsid w:val="00384C0E"/>
    <w:rsid w:val="00386BD6"/>
    <w:rsid w:val="00387079"/>
    <w:rsid w:val="00387575"/>
    <w:rsid w:val="003905A1"/>
    <w:rsid w:val="0039113F"/>
    <w:rsid w:val="003925E8"/>
    <w:rsid w:val="00393E2C"/>
    <w:rsid w:val="003956F2"/>
    <w:rsid w:val="00395741"/>
    <w:rsid w:val="003957D9"/>
    <w:rsid w:val="00396277"/>
    <w:rsid w:val="0039665C"/>
    <w:rsid w:val="003966FC"/>
    <w:rsid w:val="003A08F7"/>
    <w:rsid w:val="003A55C7"/>
    <w:rsid w:val="003A59BA"/>
    <w:rsid w:val="003B1248"/>
    <w:rsid w:val="003B45EC"/>
    <w:rsid w:val="003B6DD8"/>
    <w:rsid w:val="003B7057"/>
    <w:rsid w:val="003C115C"/>
    <w:rsid w:val="003C2002"/>
    <w:rsid w:val="003D01FF"/>
    <w:rsid w:val="003D49F2"/>
    <w:rsid w:val="003D7C5B"/>
    <w:rsid w:val="003E34D5"/>
    <w:rsid w:val="003F1316"/>
    <w:rsid w:val="003F2266"/>
    <w:rsid w:val="003F34F4"/>
    <w:rsid w:val="003F3F71"/>
    <w:rsid w:val="003F43C6"/>
    <w:rsid w:val="00400D78"/>
    <w:rsid w:val="00401102"/>
    <w:rsid w:val="004032B1"/>
    <w:rsid w:val="00405199"/>
    <w:rsid w:val="00412A85"/>
    <w:rsid w:val="004151B5"/>
    <w:rsid w:val="00415737"/>
    <w:rsid w:val="0041724E"/>
    <w:rsid w:val="004222A1"/>
    <w:rsid w:val="004251EA"/>
    <w:rsid w:val="00425848"/>
    <w:rsid w:val="004340CF"/>
    <w:rsid w:val="00434A6D"/>
    <w:rsid w:val="00434ACD"/>
    <w:rsid w:val="0043794E"/>
    <w:rsid w:val="004400BD"/>
    <w:rsid w:val="004406ED"/>
    <w:rsid w:val="00445852"/>
    <w:rsid w:val="00446753"/>
    <w:rsid w:val="004523E4"/>
    <w:rsid w:val="00453006"/>
    <w:rsid w:val="004546E5"/>
    <w:rsid w:val="0045698B"/>
    <w:rsid w:val="00462D3D"/>
    <w:rsid w:val="00467B49"/>
    <w:rsid w:val="00473C78"/>
    <w:rsid w:val="00473F6A"/>
    <w:rsid w:val="00476202"/>
    <w:rsid w:val="00477854"/>
    <w:rsid w:val="0048120A"/>
    <w:rsid w:val="00481544"/>
    <w:rsid w:val="00481F8E"/>
    <w:rsid w:val="00482F4E"/>
    <w:rsid w:val="00491055"/>
    <w:rsid w:val="00491778"/>
    <w:rsid w:val="0049488C"/>
    <w:rsid w:val="00495A2B"/>
    <w:rsid w:val="004972FC"/>
    <w:rsid w:val="004A0541"/>
    <w:rsid w:val="004A4D64"/>
    <w:rsid w:val="004A51ED"/>
    <w:rsid w:val="004B07CB"/>
    <w:rsid w:val="004B3298"/>
    <w:rsid w:val="004B58BC"/>
    <w:rsid w:val="004B7547"/>
    <w:rsid w:val="004B780E"/>
    <w:rsid w:val="004C0FAE"/>
    <w:rsid w:val="004C2B29"/>
    <w:rsid w:val="004C5C43"/>
    <w:rsid w:val="004D0390"/>
    <w:rsid w:val="004D2F58"/>
    <w:rsid w:val="004D6709"/>
    <w:rsid w:val="004E1E38"/>
    <w:rsid w:val="004E39ED"/>
    <w:rsid w:val="004E4DDC"/>
    <w:rsid w:val="004E5A69"/>
    <w:rsid w:val="004E61A7"/>
    <w:rsid w:val="004E686A"/>
    <w:rsid w:val="004E6C32"/>
    <w:rsid w:val="004F3756"/>
    <w:rsid w:val="004F586D"/>
    <w:rsid w:val="0050030A"/>
    <w:rsid w:val="00501F25"/>
    <w:rsid w:val="0050410C"/>
    <w:rsid w:val="00505E50"/>
    <w:rsid w:val="00506898"/>
    <w:rsid w:val="00507BB7"/>
    <w:rsid w:val="00510BE6"/>
    <w:rsid w:val="00515323"/>
    <w:rsid w:val="00521BBB"/>
    <w:rsid w:val="005228D6"/>
    <w:rsid w:val="0052384F"/>
    <w:rsid w:val="005247EF"/>
    <w:rsid w:val="0052517C"/>
    <w:rsid w:val="00527E76"/>
    <w:rsid w:val="00531420"/>
    <w:rsid w:val="00534D1E"/>
    <w:rsid w:val="00535E1A"/>
    <w:rsid w:val="005362F4"/>
    <w:rsid w:val="00537CA0"/>
    <w:rsid w:val="005404BD"/>
    <w:rsid w:val="005419A0"/>
    <w:rsid w:val="00543AB5"/>
    <w:rsid w:val="00545263"/>
    <w:rsid w:val="00546E10"/>
    <w:rsid w:val="005509E9"/>
    <w:rsid w:val="005550CF"/>
    <w:rsid w:val="00555776"/>
    <w:rsid w:val="00557707"/>
    <w:rsid w:val="00557B2B"/>
    <w:rsid w:val="00561104"/>
    <w:rsid w:val="00562FD8"/>
    <w:rsid w:val="00564BFD"/>
    <w:rsid w:val="00567828"/>
    <w:rsid w:val="00570DA3"/>
    <w:rsid w:val="00572C76"/>
    <w:rsid w:val="00576B4F"/>
    <w:rsid w:val="00576D7B"/>
    <w:rsid w:val="00576D96"/>
    <w:rsid w:val="005772D7"/>
    <w:rsid w:val="00581710"/>
    <w:rsid w:val="00581B05"/>
    <w:rsid w:val="00582B26"/>
    <w:rsid w:val="00582CBA"/>
    <w:rsid w:val="00584862"/>
    <w:rsid w:val="00584CCB"/>
    <w:rsid w:val="00590027"/>
    <w:rsid w:val="00591911"/>
    <w:rsid w:val="00596897"/>
    <w:rsid w:val="00597527"/>
    <w:rsid w:val="0059755C"/>
    <w:rsid w:val="00597DDF"/>
    <w:rsid w:val="005A1DEE"/>
    <w:rsid w:val="005A2CFB"/>
    <w:rsid w:val="005A3336"/>
    <w:rsid w:val="005A5FC4"/>
    <w:rsid w:val="005A6185"/>
    <w:rsid w:val="005A67B6"/>
    <w:rsid w:val="005A7012"/>
    <w:rsid w:val="005A7152"/>
    <w:rsid w:val="005B4740"/>
    <w:rsid w:val="005C26A4"/>
    <w:rsid w:val="005C2E12"/>
    <w:rsid w:val="005C448C"/>
    <w:rsid w:val="005C4806"/>
    <w:rsid w:val="005C660A"/>
    <w:rsid w:val="005D0153"/>
    <w:rsid w:val="005D2B68"/>
    <w:rsid w:val="005D2FA0"/>
    <w:rsid w:val="005D3AEF"/>
    <w:rsid w:val="005D425F"/>
    <w:rsid w:val="005E09EF"/>
    <w:rsid w:val="005E3047"/>
    <w:rsid w:val="005E5894"/>
    <w:rsid w:val="005F4BDB"/>
    <w:rsid w:val="005F4D54"/>
    <w:rsid w:val="005F5E52"/>
    <w:rsid w:val="005F5E88"/>
    <w:rsid w:val="005F6A58"/>
    <w:rsid w:val="00601485"/>
    <w:rsid w:val="006132C5"/>
    <w:rsid w:val="006136F4"/>
    <w:rsid w:val="006143CE"/>
    <w:rsid w:val="006155F1"/>
    <w:rsid w:val="006327ED"/>
    <w:rsid w:val="00633451"/>
    <w:rsid w:val="0063642F"/>
    <w:rsid w:val="00637AED"/>
    <w:rsid w:val="00637B96"/>
    <w:rsid w:val="00640250"/>
    <w:rsid w:val="00641801"/>
    <w:rsid w:val="0064518E"/>
    <w:rsid w:val="00645296"/>
    <w:rsid w:val="00647962"/>
    <w:rsid w:val="00650AAD"/>
    <w:rsid w:val="00651313"/>
    <w:rsid w:val="00653469"/>
    <w:rsid w:val="00653C3D"/>
    <w:rsid w:val="00656550"/>
    <w:rsid w:val="0066113A"/>
    <w:rsid w:val="00661F1D"/>
    <w:rsid w:val="006624E2"/>
    <w:rsid w:val="006628BD"/>
    <w:rsid w:val="00664E35"/>
    <w:rsid w:val="00665375"/>
    <w:rsid w:val="00665B9A"/>
    <w:rsid w:val="00666EF8"/>
    <w:rsid w:val="00666F05"/>
    <w:rsid w:val="006671F4"/>
    <w:rsid w:val="00667248"/>
    <w:rsid w:val="00670D5F"/>
    <w:rsid w:val="00671A49"/>
    <w:rsid w:val="00672EC7"/>
    <w:rsid w:val="0067582F"/>
    <w:rsid w:val="00675DC0"/>
    <w:rsid w:val="00677955"/>
    <w:rsid w:val="006814D5"/>
    <w:rsid w:val="00681695"/>
    <w:rsid w:val="00681AEA"/>
    <w:rsid w:val="00684111"/>
    <w:rsid w:val="0069186C"/>
    <w:rsid w:val="00691880"/>
    <w:rsid w:val="00696079"/>
    <w:rsid w:val="006A0484"/>
    <w:rsid w:val="006A0E8F"/>
    <w:rsid w:val="006A0F99"/>
    <w:rsid w:val="006A1424"/>
    <w:rsid w:val="006A1E48"/>
    <w:rsid w:val="006A2001"/>
    <w:rsid w:val="006A3D31"/>
    <w:rsid w:val="006B08ED"/>
    <w:rsid w:val="006B45BD"/>
    <w:rsid w:val="006B7370"/>
    <w:rsid w:val="006C097A"/>
    <w:rsid w:val="006C3C7D"/>
    <w:rsid w:val="006C4BC0"/>
    <w:rsid w:val="006C4DC2"/>
    <w:rsid w:val="006C68EF"/>
    <w:rsid w:val="006C720E"/>
    <w:rsid w:val="006D12F4"/>
    <w:rsid w:val="006D17BB"/>
    <w:rsid w:val="006D37FC"/>
    <w:rsid w:val="006D3DE3"/>
    <w:rsid w:val="006D3E8C"/>
    <w:rsid w:val="006D5AB7"/>
    <w:rsid w:val="006D6584"/>
    <w:rsid w:val="006E1720"/>
    <w:rsid w:val="006E2E2D"/>
    <w:rsid w:val="006E32D9"/>
    <w:rsid w:val="006E36CD"/>
    <w:rsid w:val="006E3AC9"/>
    <w:rsid w:val="006E5DF4"/>
    <w:rsid w:val="006E606C"/>
    <w:rsid w:val="006E60D9"/>
    <w:rsid w:val="006E6E42"/>
    <w:rsid w:val="006F03F8"/>
    <w:rsid w:val="006F04F7"/>
    <w:rsid w:val="006F2D8C"/>
    <w:rsid w:val="006F39FF"/>
    <w:rsid w:val="006F48D3"/>
    <w:rsid w:val="006F5343"/>
    <w:rsid w:val="006F54E6"/>
    <w:rsid w:val="006F574E"/>
    <w:rsid w:val="00701310"/>
    <w:rsid w:val="0070185F"/>
    <w:rsid w:val="00701B23"/>
    <w:rsid w:val="0070642C"/>
    <w:rsid w:val="0070669C"/>
    <w:rsid w:val="00707F21"/>
    <w:rsid w:val="00711DCA"/>
    <w:rsid w:val="00712D6C"/>
    <w:rsid w:val="00712DD7"/>
    <w:rsid w:val="00715435"/>
    <w:rsid w:val="00722575"/>
    <w:rsid w:val="0072263F"/>
    <w:rsid w:val="00722772"/>
    <w:rsid w:val="00725348"/>
    <w:rsid w:val="00725792"/>
    <w:rsid w:val="00725E23"/>
    <w:rsid w:val="00732A76"/>
    <w:rsid w:val="00732FAB"/>
    <w:rsid w:val="00734702"/>
    <w:rsid w:val="007352EC"/>
    <w:rsid w:val="00735DB2"/>
    <w:rsid w:val="00741D73"/>
    <w:rsid w:val="00744A81"/>
    <w:rsid w:val="007472FC"/>
    <w:rsid w:val="007476FF"/>
    <w:rsid w:val="00750C36"/>
    <w:rsid w:val="007525E3"/>
    <w:rsid w:val="00753048"/>
    <w:rsid w:val="0075494C"/>
    <w:rsid w:val="007604A9"/>
    <w:rsid w:val="007621FC"/>
    <w:rsid w:val="0076638F"/>
    <w:rsid w:val="007761AB"/>
    <w:rsid w:val="00776EE4"/>
    <w:rsid w:val="00777A0D"/>
    <w:rsid w:val="00780DB2"/>
    <w:rsid w:val="00783294"/>
    <w:rsid w:val="00784C75"/>
    <w:rsid w:val="00785252"/>
    <w:rsid w:val="00785B4A"/>
    <w:rsid w:val="00785DFB"/>
    <w:rsid w:val="0078630C"/>
    <w:rsid w:val="0078658F"/>
    <w:rsid w:val="00786D98"/>
    <w:rsid w:val="007878EF"/>
    <w:rsid w:val="007947A5"/>
    <w:rsid w:val="0079541F"/>
    <w:rsid w:val="007A013F"/>
    <w:rsid w:val="007A4EE9"/>
    <w:rsid w:val="007A5237"/>
    <w:rsid w:val="007A53DA"/>
    <w:rsid w:val="007B0001"/>
    <w:rsid w:val="007B0A03"/>
    <w:rsid w:val="007B3BC0"/>
    <w:rsid w:val="007B504E"/>
    <w:rsid w:val="007B7E89"/>
    <w:rsid w:val="007C1433"/>
    <w:rsid w:val="007C201E"/>
    <w:rsid w:val="007C6281"/>
    <w:rsid w:val="007C6673"/>
    <w:rsid w:val="007D10FE"/>
    <w:rsid w:val="007D57D4"/>
    <w:rsid w:val="007E0B18"/>
    <w:rsid w:val="007E1755"/>
    <w:rsid w:val="007E4027"/>
    <w:rsid w:val="007E77D7"/>
    <w:rsid w:val="007F024A"/>
    <w:rsid w:val="007F237D"/>
    <w:rsid w:val="007F2C51"/>
    <w:rsid w:val="007F2D96"/>
    <w:rsid w:val="007F31CD"/>
    <w:rsid w:val="007F44D1"/>
    <w:rsid w:val="007F4FD8"/>
    <w:rsid w:val="007F5825"/>
    <w:rsid w:val="00805497"/>
    <w:rsid w:val="00805696"/>
    <w:rsid w:val="00806220"/>
    <w:rsid w:val="008063E5"/>
    <w:rsid w:val="00807658"/>
    <w:rsid w:val="0081058C"/>
    <w:rsid w:val="00810F52"/>
    <w:rsid w:val="00812AA9"/>
    <w:rsid w:val="00812FEE"/>
    <w:rsid w:val="008130BC"/>
    <w:rsid w:val="00814189"/>
    <w:rsid w:val="008207C8"/>
    <w:rsid w:val="00822481"/>
    <w:rsid w:val="008255A3"/>
    <w:rsid w:val="00825C6D"/>
    <w:rsid w:val="00826C8B"/>
    <w:rsid w:val="008302E9"/>
    <w:rsid w:val="0083116F"/>
    <w:rsid w:val="0083146E"/>
    <w:rsid w:val="008335F2"/>
    <w:rsid w:val="00836A73"/>
    <w:rsid w:val="00837FCD"/>
    <w:rsid w:val="00843CDA"/>
    <w:rsid w:val="00845311"/>
    <w:rsid w:val="00845DC6"/>
    <w:rsid w:val="0084700E"/>
    <w:rsid w:val="008528A0"/>
    <w:rsid w:val="00853757"/>
    <w:rsid w:val="008651B1"/>
    <w:rsid w:val="00873816"/>
    <w:rsid w:val="00873A17"/>
    <w:rsid w:val="00882393"/>
    <w:rsid w:val="008826DC"/>
    <w:rsid w:val="00882D76"/>
    <w:rsid w:val="0088379A"/>
    <w:rsid w:val="00884A94"/>
    <w:rsid w:val="0088658B"/>
    <w:rsid w:val="008868A1"/>
    <w:rsid w:val="0089172B"/>
    <w:rsid w:val="00891BB6"/>
    <w:rsid w:val="00893090"/>
    <w:rsid w:val="00895401"/>
    <w:rsid w:val="008A2BD6"/>
    <w:rsid w:val="008A380C"/>
    <w:rsid w:val="008A6166"/>
    <w:rsid w:val="008A63FD"/>
    <w:rsid w:val="008A6CCF"/>
    <w:rsid w:val="008A6F80"/>
    <w:rsid w:val="008A79E9"/>
    <w:rsid w:val="008B3857"/>
    <w:rsid w:val="008B4AD2"/>
    <w:rsid w:val="008B520B"/>
    <w:rsid w:val="008C2A1A"/>
    <w:rsid w:val="008C4169"/>
    <w:rsid w:val="008C59CD"/>
    <w:rsid w:val="008C5B9D"/>
    <w:rsid w:val="008C6A92"/>
    <w:rsid w:val="008C7FAA"/>
    <w:rsid w:val="008D006E"/>
    <w:rsid w:val="008D3EDB"/>
    <w:rsid w:val="008D4130"/>
    <w:rsid w:val="008D4417"/>
    <w:rsid w:val="008D4DAB"/>
    <w:rsid w:val="008D59E2"/>
    <w:rsid w:val="008D7850"/>
    <w:rsid w:val="008E69F8"/>
    <w:rsid w:val="008F4FBC"/>
    <w:rsid w:val="008F7E70"/>
    <w:rsid w:val="00900781"/>
    <w:rsid w:val="0090094B"/>
    <w:rsid w:val="00900DCA"/>
    <w:rsid w:val="009013A0"/>
    <w:rsid w:val="00901E9E"/>
    <w:rsid w:val="00902BCF"/>
    <w:rsid w:val="009030FF"/>
    <w:rsid w:val="00906793"/>
    <w:rsid w:val="0090744A"/>
    <w:rsid w:val="00915E69"/>
    <w:rsid w:val="009210B2"/>
    <w:rsid w:val="009215AB"/>
    <w:rsid w:val="00923766"/>
    <w:rsid w:val="00923913"/>
    <w:rsid w:val="00926564"/>
    <w:rsid w:val="00937339"/>
    <w:rsid w:val="00937B2E"/>
    <w:rsid w:val="009412BF"/>
    <w:rsid w:val="0094313A"/>
    <w:rsid w:val="00943276"/>
    <w:rsid w:val="009443A9"/>
    <w:rsid w:val="0094629D"/>
    <w:rsid w:val="009463B2"/>
    <w:rsid w:val="00947324"/>
    <w:rsid w:val="00951F18"/>
    <w:rsid w:val="00954662"/>
    <w:rsid w:val="00954F95"/>
    <w:rsid w:val="00955D6F"/>
    <w:rsid w:val="00956940"/>
    <w:rsid w:val="00962ED0"/>
    <w:rsid w:val="009658D0"/>
    <w:rsid w:val="00967FB0"/>
    <w:rsid w:val="00970B91"/>
    <w:rsid w:val="00970EFD"/>
    <w:rsid w:val="009715D4"/>
    <w:rsid w:val="00972791"/>
    <w:rsid w:val="009748FD"/>
    <w:rsid w:val="00974BFF"/>
    <w:rsid w:val="00975DE1"/>
    <w:rsid w:val="0098141A"/>
    <w:rsid w:val="00984340"/>
    <w:rsid w:val="00987065"/>
    <w:rsid w:val="0098775D"/>
    <w:rsid w:val="0099274D"/>
    <w:rsid w:val="00992A8F"/>
    <w:rsid w:val="00993CAB"/>
    <w:rsid w:val="0099725E"/>
    <w:rsid w:val="009976C6"/>
    <w:rsid w:val="009A0434"/>
    <w:rsid w:val="009A054E"/>
    <w:rsid w:val="009A0F2F"/>
    <w:rsid w:val="009A26A6"/>
    <w:rsid w:val="009B20F5"/>
    <w:rsid w:val="009B27BE"/>
    <w:rsid w:val="009B36B0"/>
    <w:rsid w:val="009B5C15"/>
    <w:rsid w:val="009C2443"/>
    <w:rsid w:val="009C3194"/>
    <w:rsid w:val="009C43C1"/>
    <w:rsid w:val="009D1490"/>
    <w:rsid w:val="009D17EC"/>
    <w:rsid w:val="009D2E90"/>
    <w:rsid w:val="009D4B78"/>
    <w:rsid w:val="009D535A"/>
    <w:rsid w:val="009D64F9"/>
    <w:rsid w:val="009D71D1"/>
    <w:rsid w:val="009E1340"/>
    <w:rsid w:val="009E3226"/>
    <w:rsid w:val="009E372E"/>
    <w:rsid w:val="009E4D2A"/>
    <w:rsid w:val="009E5787"/>
    <w:rsid w:val="009E6923"/>
    <w:rsid w:val="009F04CF"/>
    <w:rsid w:val="009F18D0"/>
    <w:rsid w:val="009F50A3"/>
    <w:rsid w:val="00A00265"/>
    <w:rsid w:val="00A035EA"/>
    <w:rsid w:val="00A05CCB"/>
    <w:rsid w:val="00A0610F"/>
    <w:rsid w:val="00A13C0F"/>
    <w:rsid w:val="00A15080"/>
    <w:rsid w:val="00A1591A"/>
    <w:rsid w:val="00A15F94"/>
    <w:rsid w:val="00A16CCB"/>
    <w:rsid w:val="00A16ED2"/>
    <w:rsid w:val="00A20078"/>
    <w:rsid w:val="00A23BD5"/>
    <w:rsid w:val="00A25300"/>
    <w:rsid w:val="00A25D3F"/>
    <w:rsid w:val="00A2754F"/>
    <w:rsid w:val="00A27D48"/>
    <w:rsid w:val="00A30814"/>
    <w:rsid w:val="00A31313"/>
    <w:rsid w:val="00A31372"/>
    <w:rsid w:val="00A31B77"/>
    <w:rsid w:val="00A40C2D"/>
    <w:rsid w:val="00A411CC"/>
    <w:rsid w:val="00A418AD"/>
    <w:rsid w:val="00A44089"/>
    <w:rsid w:val="00A440ED"/>
    <w:rsid w:val="00A44F00"/>
    <w:rsid w:val="00A45E5A"/>
    <w:rsid w:val="00A46B5D"/>
    <w:rsid w:val="00A513F9"/>
    <w:rsid w:val="00A51EEA"/>
    <w:rsid w:val="00A547B4"/>
    <w:rsid w:val="00A571B8"/>
    <w:rsid w:val="00A65ECB"/>
    <w:rsid w:val="00A70A8B"/>
    <w:rsid w:val="00A70BE3"/>
    <w:rsid w:val="00A721A1"/>
    <w:rsid w:val="00A752A2"/>
    <w:rsid w:val="00A75776"/>
    <w:rsid w:val="00A75D86"/>
    <w:rsid w:val="00A8317E"/>
    <w:rsid w:val="00A870C7"/>
    <w:rsid w:val="00A96771"/>
    <w:rsid w:val="00AA384C"/>
    <w:rsid w:val="00AA4967"/>
    <w:rsid w:val="00AA5ECE"/>
    <w:rsid w:val="00AB1EB7"/>
    <w:rsid w:val="00AB3CB8"/>
    <w:rsid w:val="00AB5BC3"/>
    <w:rsid w:val="00AC3980"/>
    <w:rsid w:val="00AC45A9"/>
    <w:rsid w:val="00AC659E"/>
    <w:rsid w:val="00AC6A7C"/>
    <w:rsid w:val="00AD1CE0"/>
    <w:rsid w:val="00AD2165"/>
    <w:rsid w:val="00AD516D"/>
    <w:rsid w:val="00AD745D"/>
    <w:rsid w:val="00AE02FB"/>
    <w:rsid w:val="00AE13D0"/>
    <w:rsid w:val="00AE4C8C"/>
    <w:rsid w:val="00AE5A87"/>
    <w:rsid w:val="00AE75E2"/>
    <w:rsid w:val="00AE75F4"/>
    <w:rsid w:val="00AE7D63"/>
    <w:rsid w:val="00AF181C"/>
    <w:rsid w:val="00AF505E"/>
    <w:rsid w:val="00AF5DEF"/>
    <w:rsid w:val="00AF7EB6"/>
    <w:rsid w:val="00B0558E"/>
    <w:rsid w:val="00B063B0"/>
    <w:rsid w:val="00B07546"/>
    <w:rsid w:val="00B107DE"/>
    <w:rsid w:val="00B109F1"/>
    <w:rsid w:val="00B10EEC"/>
    <w:rsid w:val="00B12130"/>
    <w:rsid w:val="00B12158"/>
    <w:rsid w:val="00B17A45"/>
    <w:rsid w:val="00B2131E"/>
    <w:rsid w:val="00B21CD4"/>
    <w:rsid w:val="00B23FDF"/>
    <w:rsid w:val="00B2506A"/>
    <w:rsid w:val="00B25789"/>
    <w:rsid w:val="00B25AC6"/>
    <w:rsid w:val="00B262E1"/>
    <w:rsid w:val="00B272B5"/>
    <w:rsid w:val="00B30150"/>
    <w:rsid w:val="00B316C8"/>
    <w:rsid w:val="00B3199E"/>
    <w:rsid w:val="00B32FF0"/>
    <w:rsid w:val="00B36491"/>
    <w:rsid w:val="00B3679D"/>
    <w:rsid w:val="00B40D4F"/>
    <w:rsid w:val="00B41997"/>
    <w:rsid w:val="00B4559A"/>
    <w:rsid w:val="00B457AA"/>
    <w:rsid w:val="00B4634D"/>
    <w:rsid w:val="00B475E5"/>
    <w:rsid w:val="00B47CDC"/>
    <w:rsid w:val="00B5333D"/>
    <w:rsid w:val="00B54215"/>
    <w:rsid w:val="00B55126"/>
    <w:rsid w:val="00B6275E"/>
    <w:rsid w:val="00B63C1C"/>
    <w:rsid w:val="00B63CEA"/>
    <w:rsid w:val="00B65911"/>
    <w:rsid w:val="00B65EFF"/>
    <w:rsid w:val="00B6687C"/>
    <w:rsid w:val="00B704AE"/>
    <w:rsid w:val="00B71BBB"/>
    <w:rsid w:val="00B769FA"/>
    <w:rsid w:val="00B76C08"/>
    <w:rsid w:val="00B770C8"/>
    <w:rsid w:val="00B812A6"/>
    <w:rsid w:val="00B8331D"/>
    <w:rsid w:val="00B86378"/>
    <w:rsid w:val="00B8704D"/>
    <w:rsid w:val="00B926AB"/>
    <w:rsid w:val="00B93883"/>
    <w:rsid w:val="00B93C99"/>
    <w:rsid w:val="00B95D6D"/>
    <w:rsid w:val="00B95D7C"/>
    <w:rsid w:val="00B97102"/>
    <w:rsid w:val="00BA02D9"/>
    <w:rsid w:val="00BA1538"/>
    <w:rsid w:val="00BA2804"/>
    <w:rsid w:val="00BA29CD"/>
    <w:rsid w:val="00BA2ADC"/>
    <w:rsid w:val="00BA4317"/>
    <w:rsid w:val="00BA44AE"/>
    <w:rsid w:val="00BB14CE"/>
    <w:rsid w:val="00BB1ACC"/>
    <w:rsid w:val="00BB1CA0"/>
    <w:rsid w:val="00BB222A"/>
    <w:rsid w:val="00BB23AC"/>
    <w:rsid w:val="00BB2835"/>
    <w:rsid w:val="00BB34F0"/>
    <w:rsid w:val="00BB487D"/>
    <w:rsid w:val="00BB59E9"/>
    <w:rsid w:val="00BB6994"/>
    <w:rsid w:val="00BC1497"/>
    <w:rsid w:val="00BC61C1"/>
    <w:rsid w:val="00BC75AE"/>
    <w:rsid w:val="00BC7836"/>
    <w:rsid w:val="00BD050C"/>
    <w:rsid w:val="00BD16AE"/>
    <w:rsid w:val="00BD372B"/>
    <w:rsid w:val="00BD39C3"/>
    <w:rsid w:val="00BD40A0"/>
    <w:rsid w:val="00BD4597"/>
    <w:rsid w:val="00BD5FD2"/>
    <w:rsid w:val="00BD7229"/>
    <w:rsid w:val="00BE00EC"/>
    <w:rsid w:val="00BE5423"/>
    <w:rsid w:val="00BE55C1"/>
    <w:rsid w:val="00BE5A2A"/>
    <w:rsid w:val="00BE6C40"/>
    <w:rsid w:val="00BF144D"/>
    <w:rsid w:val="00BF4783"/>
    <w:rsid w:val="00BF4B26"/>
    <w:rsid w:val="00BF4F38"/>
    <w:rsid w:val="00BF5259"/>
    <w:rsid w:val="00BF52FF"/>
    <w:rsid w:val="00BF74B3"/>
    <w:rsid w:val="00C0242B"/>
    <w:rsid w:val="00C043BE"/>
    <w:rsid w:val="00C045BF"/>
    <w:rsid w:val="00C068E1"/>
    <w:rsid w:val="00C0736A"/>
    <w:rsid w:val="00C134FC"/>
    <w:rsid w:val="00C14E50"/>
    <w:rsid w:val="00C15F6C"/>
    <w:rsid w:val="00C22785"/>
    <w:rsid w:val="00C24A5B"/>
    <w:rsid w:val="00C26145"/>
    <w:rsid w:val="00C27180"/>
    <w:rsid w:val="00C3135B"/>
    <w:rsid w:val="00C36EA2"/>
    <w:rsid w:val="00C40BFD"/>
    <w:rsid w:val="00C46431"/>
    <w:rsid w:val="00C5086E"/>
    <w:rsid w:val="00C51D2A"/>
    <w:rsid w:val="00C5263D"/>
    <w:rsid w:val="00C52790"/>
    <w:rsid w:val="00C53884"/>
    <w:rsid w:val="00C579A5"/>
    <w:rsid w:val="00C63734"/>
    <w:rsid w:val="00C63A77"/>
    <w:rsid w:val="00C63B2E"/>
    <w:rsid w:val="00C675D2"/>
    <w:rsid w:val="00C71105"/>
    <w:rsid w:val="00C721EB"/>
    <w:rsid w:val="00C72E31"/>
    <w:rsid w:val="00C734FC"/>
    <w:rsid w:val="00C749C7"/>
    <w:rsid w:val="00C779FF"/>
    <w:rsid w:val="00C77DE0"/>
    <w:rsid w:val="00C844FF"/>
    <w:rsid w:val="00C849AB"/>
    <w:rsid w:val="00C85139"/>
    <w:rsid w:val="00C938AA"/>
    <w:rsid w:val="00C93D5F"/>
    <w:rsid w:val="00C961DD"/>
    <w:rsid w:val="00C97E2B"/>
    <w:rsid w:val="00CA4B59"/>
    <w:rsid w:val="00CA677B"/>
    <w:rsid w:val="00CA694A"/>
    <w:rsid w:val="00CB015C"/>
    <w:rsid w:val="00CB1530"/>
    <w:rsid w:val="00CB1C26"/>
    <w:rsid w:val="00CB29D9"/>
    <w:rsid w:val="00CB6B79"/>
    <w:rsid w:val="00CC078C"/>
    <w:rsid w:val="00CC6288"/>
    <w:rsid w:val="00CC655C"/>
    <w:rsid w:val="00CC65CA"/>
    <w:rsid w:val="00CD03D7"/>
    <w:rsid w:val="00CD08F8"/>
    <w:rsid w:val="00CD25DB"/>
    <w:rsid w:val="00CD46F8"/>
    <w:rsid w:val="00CD6C98"/>
    <w:rsid w:val="00CE3F17"/>
    <w:rsid w:val="00CE3FEF"/>
    <w:rsid w:val="00CE4DEA"/>
    <w:rsid w:val="00CF34B1"/>
    <w:rsid w:val="00CF3C19"/>
    <w:rsid w:val="00CF449D"/>
    <w:rsid w:val="00CF48FD"/>
    <w:rsid w:val="00D0428F"/>
    <w:rsid w:val="00D05F7C"/>
    <w:rsid w:val="00D0757A"/>
    <w:rsid w:val="00D1124E"/>
    <w:rsid w:val="00D1196F"/>
    <w:rsid w:val="00D139C9"/>
    <w:rsid w:val="00D14261"/>
    <w:rsid w:val="00D1451C"/>
    <w:rsid w:val="00D1617F"/>
    <w:rsid w:val="00D208C3"/>
    <w:rsid w:val="00D20A15"/>
    <w:rsid w:val="00D234EA"/>
    <w:rsid w:val="00D26119"/>
    <w:rsid w:val="00D26342"/>
    <w:rsid w:val="00D3042E"/>
    <w:rsid w:val="00D32753"/>
    <w:rsid w:val="00D3303F"/>
    <w:rsid w:val="00D33054"/>
    <w:rsid w:val="00D33B6E"/>
    <w:rsid w:val="00D51122"/>
    <w:rsid w:val="00D55802"/>
    <w:rsid w:val="00D55C1B"/>
    <w:rsid w:val="00D56B57"/>
    <w:rsid w:val="00D56B70"/>
    <w:rsid w:val="00D60DE7"/>
    <w:rsid w:val="00D62F2C"/>
    <w:rsid w:val="00D733C1"/>
    <w:rsid w:val="00D744CC"/>
    <w:rsid w:val="00D74BBB"/>
    <w:rsid w:val="00D7515D"/>
    <w:rsid w:val="00D77566"/>
    <w:rsid w:val="00D82F2B"/>
    <w:rsid w:val="00D83622"/>
    <w:rsid w:val="00D84CC4"/>
    <w:rsid w:val="00D86684"/>
    <w:rsid w:val="00D974BE"/>
    <w:rsid w:val="00D97858"/>
    <w:rsid w:val="00D97E3D"/>
    <w:rsid w:val="00DA4920"/>
    <w:rsid w:val="00DA5028"/>
    <w:rsid w:val="00DA6946"/>
    <w:rsid w:val="00DB1E59"/>
    <w:rsid w:val="00DB221D"/>
    <w:rsid w:val="00DB37EE"/>
    <w:rsid w:val="00DB7019"/>
    <w:rsid w:val="00DC0E35"/>
    <w:rsid w:val="00DC2B6E"/>
    <w:rsid w:val="00DC612C"/>
    <w:rsid w:val="00DC6F8E"/>
    <w:rsid w:val="00DC7E80"/>
    <w:rsid w:val="00DD2765"/>
    <w:rsid w:val="00DD2964"/>
    <w:rsid w:val="00DD3373"/>
    <w:rsid w:val="00DD52DC"/>
    <w:rsid w:val="00DD68C6"/>
    <w:rsid w:val="00DD7E4E"/>
    <w:rsid w:val="00DE05D5"/>
    <w:rsid w:val="00DE3DD2"/>
    <w:rsid w:val="00DE54B5"/>
    <w:rsid w:val="00DE63B2"/>
    <w:rsid w:val="00DE681C"/>
    <w:rsid w:val="00DF35B5"/>
    <w:rsid w:val="00DF391E"/>
    <w:rsid w:val="00DF7C01"/>
    <w:rsid w:val="00E03FD8"/>
    <w:rsid w:val="00E13FAC"/>
    <w:rsid w:val="00E1463D"/>
    <w:rsid w:val="00E15D2E"/>
    <w:rsid w:val="00E302AB"/>
    <w:rsid w:val="00E31227"/>
    <w:rsid w:val="00E313BF"/>
    <w:rsid w:val="00E31C80"/>
    <w:rsid w:val="00E3342E"/>
    <w:rsid w:val="00E335B9"/>
    <w:rsid w:val="00E33723"/>
    <w:rsid w:val="00E37D89"/>
    <w:rsid w:val="00E40533"/>
    <w:rsid w:val="00E40612"/>
    <w:rsid w:val="00E41051"/>
    <w:rsid w:val="00E418D7"/>
    <w:rsid w:val="00E41B48"/>
    <w:rsid w:val="00E42F2E"/>
    <w:rsid w:val="00E467EB"/>
    <w:rsid w:val="00E47B3B"/>
    <w:rsid w:val="00E47ECE"/>
    <w:rsid w:val="00E503C5"/>
    <w:rsid w:val="00E50455"/>
    <w:rsid w:val="00E5528B"/>
    <w:rsid w:val="00E55B59"/>
    <w:rsid w:val="00E60160"/>
    <w:rsid w:val="00E62B24"/>
    <w:rsid w:val="00E62F8A"/>
    <w:rsid w:val="00E6309F"/>
    <w:rsid w:val="00E6623B"/>
    <w:rsid w:val="00E66AAA"/>
    <w:rsid w:val="00E67B9C"/>
    <w:rsid w:val="00E71121"/>
    <w:rsid w:val="00E712A4"/>
    <w:rsid w:val="00E725B7"/>
    <w:rsid w:val="00E727FE"/>
    <w:rsid w:val="00E73DF6"/>
    <w:rsid w:val="00E741D6"/>
    <w:rsid w:val="00E76EA4"/>
    <w:rsid w:val="00E8742D"/>
    <w:rsid w:val="00E91A21"/>
    <w:rsid w:val="00E9429E"/>
    <w:rsid w:val="00E9538F"/>
    <w:rsid w:val="00E97300"/>
    <w:rsid w:val="00EA10DE"/>
    <w:rsid w:val="00EA7311"/>
    <w:rsid w:val="00EA76DD"/>
    <w:rsid w:val="00EB00C9"/>
    <w:rsid w:val="00EB24F5"/>
    <w:rsid w:val="00EB3B48"/>
    <w:rsid w:val="00EB4ECA"/>
    <w:rsid w:val="00EB67C0"/>
    <w:rsid w:val="00EC1344"/>
    <w:rsid w:val="00EC2FCA"/>
    <w:rsid w:val="00EC32BF"/>
    <w:rsid w:val="00EC57C7"/>
    <w:rsid w:val="00ED03A1"/>
    <w:rsid w:val="00ED5277"/>
    <w:rsid w:val="00EE2D3E"/>
    <w:rsid w:val="00EE36C5"/>
    <w:rsid w:val="00EE6D2C"/>
    <w:rsid w:val="00EF797E"/>
    <w:rsid w:val="00F017A2"/>
    <w:rsid w:val="00F03087"/>
    <w:rsid w:val="00F030AC"/>
    <w:rsid w:val="00F0520D"/>
    <w:rsid w:val="00F0585A"/>
    <w:rsid w:val="00F0727B"/>
    <w:rsid w:val="00F10308"/>
    <w:rsid w:val="00F1047B"/>
    <w:rsid w:val="00F1136A"/>
    <w:rsid w:val="00F1231E"/>
    <w:rsid w:val="00F123F5"/>
    <w:rsid w:val="00F13634"/>
    <w:rsid w:val="00F139DC"/>
    <w:rsid w:val="00F150C6"/>
    <w:rsid w:val="00F15A2B"/>
    <w:rsid w:val="00F229E4"/>
    <w:rsid w:val="00F25D9A"/>
    <w:rsid w:val="00F272BC"/>
    <w:rsid w:val="00F338A2"/>
    <w:rsid w:val="00F33A80"/>
    <w:rsid w:val="00F40660"/>
    <w:rsid w:val="00F40EFF"/>
    <w:rsid w:val="00F42FED"/>
    <w:rsid w:val="00F45E54"/>
    <w:rsid w:val="00F468A4"/>
    <w:rsid w:val="00F46DDC"/>
    <w:rsid w:val="00F47333"/>
    <w:rsid w:val="00F54D9E"/>
    <w:rsid w:val="00F56879"/>
    <w:rsid w:val="00F57D23"/>
    <w:rsid w:val="00F60C91"/>
    <w:rsid w:val="00F627B3"/>
    <w:rsid w:val="00F70C2D"/>
    <w:rsid w:val="00F70EDA"/>
    <w:rsid w:val="00F73421"/>
    <w:rsid w:val="00F73B45"/>
    <w:rsid w:val="00F740C4"/>
    <w:rsid w:val="00F75C5B"/>
    <w:rsid w:val="00F82A1C"/>
    <w:rsid w:val="00F82CF3"/>
    <w:rsid w:val="00F8505B"/>
    <w:rsid w:val="00F876C9"/>
    <w:rsid w:val="00F90408"/>
    <w:rsid w:val="00F92A0E"/>
    <w:rsid w:val="00F92FE3"/>
    <w:rsid w:val="00F9327B"/>
    <w:rsid w:val="00F93FC3"/>
    <w:rsid w:val="00F96408"/>
    <w:rsid w:val="00F96553"/>
    <w:rsid w:val="00F972E4"/>
    <w:rsid w:val="00F97F58"/>
    <w:rsid w:val="00FA1093"/>
    <w:rsid w:val="00FA18DE"/>
    <w:rsid w:val="00FA1D51"/>
    <w:rsid w:val="00FA2407"/>
    <w:rsid w:val="00FA360D"/>
    <w:rsid w:val="00FA60F0"/>
    <w:rsid w:val="00FA63BF"/>
    <w:rsid w:val="00FA7365"/>
    <w:rsid w:val="00FB0329"/>
    <w:rsid w:val="00FB2E0D"/>
    <w:rsid w:val="00FB4AE5"/>
    <w:rsid w:val="00FB57DD"/>
    <w:rsid w:val="00FC18E0"/>
    <w:rsid w:val="00FC2574"/>
    <w:rsid w:val="00FC5326"/>
    <w:rsid w:val="00FC5365"/>
    <w:rsid w:val="00FC5476"/>
    <w:rsid w:val="00FC5D61"/>
    <w:rsid w:val="00FC6CB0"/>
    <w:rsid w:val="00FD1597"/>
    <w:rsid w:val="00FD2780"/>
    <w:rsid w:val="00FD3F7A"/>
    <w:rsid w:val="00FD6B60"/>
    <w:rsid w:val="00FD6CE0"/>
    <w:rsid w:val="00FD7110"/>
    <w:rsid w:val="00FE395E"/>
    <w:rsid w:val="00FE79FC"/>
    <w:rsid w:val="00FF17B4"/>
    <w:rsid w:val="00FF1882"/>
    <w:rsid w:val="00FF1E75"/>
    <w:rsid w:val="00FF4282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1D126A"/>
  <w15:chartTrackingRefBased/>
  <w15:docId w15:val="{0FABE78E-0DF4-45D9-9B1E-9B08F2E2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8E5"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ennyn">
    <w:name w:val="header"/>
    <w:basedOn w:val="Normal"/>
    <w:link w:val="PennynNod"/>
    <w:uiPriority w:val="99"/>
    <w:unhideWhenUsed/>
    <w:rsid w:val="007C6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7C6281"/>
  </w:style>
  <w:style w:type="paragraph" w:styleId="Troedyn">
    <w:name w:val="footer"/>
    <w:basedOn w:val="Normal"/>
    <w:link w:val="TroedynNod"/>
    <w:uiPriority w:val="99"/>
    <w:unhideWhenUsed/>
    <w:rsid w:val="007C62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7C6281"/>
  </w:style>
  <w:style w:type="character" w:customStyle="1" w:styleId="jlqj4b">
    <w:name w:val="jlqj4b"/>
    <w:basedOn w:val="FfontParagraffDdiofyn"/>
    <w:rsid w:val="00F40660"/>
  </w:style>
  <w:style w:type="character" w:styleId="Hyperddolen">
    <w:name w:val="Hyperlink"/>
    <w:basedOn w:val="FfontParagraffDdiofyn"/>
    <w:uiPriority w:val="99"/>
    <w:unhideWhenUsed/>
    <w:rsid w:val="00F40660"/>
    <w:rPr>
      <w:color w:val="0000FF" w:themeColor="hyperlink"/>
      <w:u w:val="single"/>
    </w:rPr>
  </w:style>
  <w:style w:type="paragraph" w:styleId="ParagraffRhestr">
    <w:name w:val="List Paragraph"/>
    <w:basedOn w:val="Normal"/>
    <w:uiPriority w:val="34"/>
    <w:qFormat/>
    <w:rsid w:val="00A870C7"/>
    <w:pPr>
      <w:ind w:left="720"/>
      <w:contextualSpacing/>
    </w:pPr>
  </w:style>
  <w:style w:type="character" w:styleId="SnhebeiDdatrys">
    <w:name w:val="Unresolved Mention"/>
    <w:basedOn w:val="FfontParagraffDdiofyn"/>
    <w:uiPriority w:val="99"/>
    <w:semiHidden/>
    <w:unhideWhenUsed/>
    <w:rsid w:val="00CF34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rdd.cymru/port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dd.cymru/port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fionHafMorgan\OneDrive%20-%20Urdd%20Gobaith%20Cymru\Swyddog%20Cymunedol%20-%20Ffion%20Haf\Papur%20Pennawd\2022-23%20-%20Papur%20pennaw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23FAA67D07DB4A83D63B35D095DCDA" ma:contentTypeVersion="18" ma:contentTypeDescription="Create a new document." ma:contentTypeScope="" ma:versionID="05418e981028a58f6e0db96ebde9b648">
  <xsd:schema xmlns:xsd="http://www.w3.org/2001/XMLSchema" xmlns:xs="http://www.w3.org/2001/XMLSchema" xmlns:p="http://schemas.microsoft.com/office/2006/metadata/properties" xmlns:ns1="http://schemas.microsoft.com/sharepoint/v3" xmlns:ns2="df21f440-42bb-4963-b8ac-d96aad628822" xmlns:ns3="1eeac78c-7131-41fb-8e08-8dddec0e61fe" targetNamespace="http://schemas.microsoft.com/office/2006/metadata/properties" ma:root="true" ma:fieldsID="e50ac0a58996dfcb942dbb8ae604644a" ns1:_="" ns2:_="" ns3:_="">
    <xsd:import namespace="http://schemas.microsoft.com/sharepoint/v3"/>
    <xsd:import namespace="df21f440-42bb-4963-b8ac-d96aad628822"/>
    <xsd:import namespace="1eeac78c-7131-41fb-8e08-8dddec0e61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1f440-42bb-4963-b8ac-d96aad6288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1f2059d-21c9-45c3-b17c-7fdc717558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ac78c-7131-41fb-8e08-8dddec0e61f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1b46e07-1687-4abc-9de7-706a0f309239}" ma:internalName="TaxCatchAll" ma:showField="CatchAllData" ma:web="1eeac78c-7131-41fb-8e08-8dddec0e61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21f440-42bb-4963-b8ac-d96aad628822">
      <Terms xmlns="http://schemas.microsoft.com/office/infopath/2007/PartnerControls"/>
    </lcf76f155ced4ddcb4097134ff3c332f>
    <TaxCatchAll xmlns="1eeac78c-7131-41fb-8e08-8dddec0e61fe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8DFD460-7AF5-4DF7-AC41-435A37FBC2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FF39CD-11A1-4C1F-8EF5-AF27DDC6CC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f21f440-42bb-4963-b8ac-d96aad628822"/>
    <ds:schemaRef ds:uri="1eeac78c-7131-41fb-8e08-8dddec0e6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D24D86-1895-454C-A1FE-712D400144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6489E9-9B4C-4195-9B45-4E94FFD189D2}">
  <ds:schemaRefs>
    <ds:schemaRef ds:uri="http://schemas.microsoft.com/office/2006/metadata/properties"/>
    <ds:schemaRef ds:uri="http://schemas.microsoft.com/office/infopath/2007/PartnerControls"/>
    <ds:schemaRef ds:uri="df21f440-42bb-4963-b8ac-d96aad628822"/>
    <ds:schemaRef ds:uri="1eeac78c-7131-41fb-8e08-8dddec0e61fe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2022-23 - Papur pennawd</Template>
  <TotalTime>197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Ffion Haf Morgan</dc:creator>
  <cp:keywords/>
  <dc:description/>
  <cp:lastModifiedBy>Ioan Rees</cp:lastModifiedBy>
  <cp:revision>79</cp:revision>
  <cp:lastPrinted>2023-03-27T10:18:00Z</cp:lastPrinted>
  <dcterms:created xsi:type="dcterms:W3CDTF">2023-03-27T09:26:00Z</dcterms:created>
  <dcterms:modified xsi:type="dcterms:W3CDTF">2023-03-30T13:40:00Z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0x0101006B23FAA67D07DB4A83D63B35D095DCDA</vt:lpwstr>
  </property>
  <property fmtid="{D5CDD505-2E9C-101B-9397-08002B2CF9AE}" pid="3" name="MediaServiceImageTags">
    <vt:lpwstr/>
  </property>
</Properties>
</file>